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95C797C" w14:textId="50E68A69" w:rsidR="00581173" w:rsidRDefault="00B15956" w:rsidP="002A5841">
      <w:pPr>
        <w:jc w:val="righ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A32407A" wp14:editId="4927C181">
                <wp:simplePos x="0" y="0"/>
                <wp:positionH relativeFrom="page">
                  <wp:posOffset>273538</wp:posOffset>
                </wp:positionH>
                <wp:positionV relativeFrom="page">
                  <wp:posOffset>461108</wp:posOffset>
                </wp:positionV>
                <wp:extent cx="4337539" cy="7010009"/>
                <wp:effectExtent l="12700" t="12700" r="31750" b="26035"/>
                <wp:wrapNone/>
                <wp:docPr id="1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37539" cy="70100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EBD23" w14:textId="47B8A445" w:rsidR="001C0E47" w:rsidRPr="00B03DCF" w:rsidRDefault="001C0E47" w:rsidP="001C0E47">
                            <w:pPr>
                              <w:pStyle w:val="Heading3"/>
                              <w:ind w:left="0" w:firstLine="720"/>
                              <w:rPr>
                                <w:rFonts w:ascii="Avenir Light" w:hAnsi="Avenir Light"/>
                              </w:rPr>
                            </w:pPr>
                            <w:r>
                              <w:rPr>
                                <w:rFonts w:ascii="Avenir Light" w:hAnsi="Avenir Light"/>
                              </w:rPr>
                              <w:t>PARTICIPANTS</w:t>
                            </w:r>
                          </w:p>
                          <w:p w14:paraId="5102D4AE" w14:textId="77777777" w:rsidR="001C0E47" w:rsidRDefault="001C0E47" w:rsidP="00B15956">
                            <w:pPr>
                              <w:pStyle w:val="list1"/>
                              <w:ind w:left="0"/>
                              <w:rPr>
                                <w:rFonts w:ascii="Avenir Roman" w:hAnsi="Avenir Roman"/>
                              </w:rPr>
                            </w:pPr>
                          </w:p>
                          <w:p w14:paraId="62521BEE" w14:textId="35386EE3" w:rsidR="001C0E47" w:rsidRPr="001C0E47" w:rsidRDefault="001C0E47" w:rsidP="001C0E47">
                            <w:pPr>
                              <w:pStyle w:val="list1"/>
                              <w:ind w:left="720"/>
                              <w:rPr>
                                <w:rStyle w:val="Hyperlink"/>
                                <w:rFonts w:ascii="Avenir Roman" w:hAnsi="Avenir Roman"/>
                              </w:rPr>
                            </w:pPr>
                            <w:r w:rsidRPr="001C0E47">
                              <w:rPr>
                                <w:rFonts w:ascii="Avenir Roman" w:hAnsi="Avenir Roman"/>
                              </w:rPr>
                              <w:t xml:space="preserve">Claudio Aporta. Marine Affairs Program. Dalhousie University. </w:t>
                            </w:r>
                            <w:hyperlink r:id="rId7" w:history="1">
                              <w:r w:rsidRPr="001C0E47">
                                <w:rPr>
                                  <w:rStyle w:val="Hyperlink"/>
                                  <w:rFonts w:ascii="Avenir Roman" w:hAnsi="Avenir Roman"/>
                                </w:rPr>
                                <w:t>claudio.aporta@dal.ca</w:t>
                              </w:r>
                            </w:hyperlink>
                          </w:p>
                          <w:p w14:paraId="366F3321" w14:textId="77777777" w:rsidR="001C0E47" w:rsidRPr="001C0E47" w:rsidRDefault="001C0E47" w:rsidP="001C0E47">
                            <w:pPr>
                              <w:pStyle w:val="list1"/>
                              <w:ind w:left="720"/>
                              <w:rPr>
                                <w:rFonts w:ascii="Avenir Roman" w:hAnsi="Avenir Roman"/>
                              </w:rPr>
                            </w:pPr>
                          </w:p>
                          <w:p w14:paraId="495F7246" w14:textId="1182D5D8" w:rsidR="00AF6A3C" w:rsidRPr="001C0E47" w:rsidRDefault="00B15956" w:rsidP="001C0E47">
                            <w:pPr>
                              <w:pStyle w:val="list1"/>
                              <w:ind w:left="720"/>
                              <w:rPr>
                                <w:rFonts w:ascii="Avenir Roman" w:hAnsi="Avenir Roman"/>
                              </w:rPr>
                            </w:pPr>
                            <w:r w:rsidRPr="001C0E47">
                              <w:rPr>
                                <w:rFonts w:ascii="Avenir Roman" w:hAnsi="Avenir Roman"/>
                              </w:rPr>
                              <w:t xml:space="preserve">Johanne Bruun. Scott Polar Research Institute. University of Cambridge. </w:t>
                            </w:r>
                            <w:hyperlink r:id="rId8" w:history="1">
                              <w:r w:rsidRPr="001C0E47">
                                <w:rPr>
                                  <w:rStyle w:val="Hyperlink"/>
                                  <w:rFonts w:ascii="Avenir Roman" w:hAnsi="Avenir Roman"/>
                                </w:rPr>
                                <w:t>jmb283@cam.ac.uk</w:t>
                              </w:r>
                            </w:hyperlink>
                          </w:p>
                          <w:p w14:paraId="3C317FDE" w14:textId="5203471B" w:rsidR="00B15956" w:rsidRPr="001C0E47" w:rsidRDefault="00B15956" w:rsidP="001C0E47">
                            <w:pPr>
                              <w:pStyle w:val="list1"/>
                              <w:ind w:left="720"/>
                              <w:rPr>
                                <w:rFonts w:ascii="Avenir Roman" w:hAnsi="Avenir Roman"/>
                              </w:rPr>
                            </w:pPr>
                          </w:p>
                          <w:p w14:paraId="595EF6D5" w14:textId="52734550" w:rsidR="00B15956" w:rsidRPr="001C0E47" w:rsidRDefault="00B15956" w:rsidP="001C0E47">
                            <w:pPr>
                              <w:pStyle w:val="list1"/>
                              <w:ind w:left="720"/>
                              <w:rPr>
                                <w:rStyle w:val="Hyperlink"/>
                                <w:rFonts w:ascii="Avenir Roman" w:hAnsi="Avenir Roman"/>
                              </w:rPr>
                            </w:pPr>
                            <w:r w:rsidRPr="001C0E47">
                              <w:rPr>
                                <w:rFonts w:ascii="Avenir Roman" w:hAnsi="Avenir Roman"/>
                              </w:rPr>
                              <w:t xml:space="preserve">Kate Coddington. Department of Geography and Planning. University at Albany, State University of New York. </w:t>
                            </w:r>
                            <w:hyperlink r:id="rId9" w:history="1">
                              <w:r w:rsidR="001C0E47" w:rsidRPr="001C0E47">
                                <w:rPr>
                                  <w:rStyle w:val="Hyperlink"/>
                                  <w:rFonts w:ascii="Avenir Roman" w:hAnsi="Avenir Roman"/>
                                </w:rPr>
                                <w:t>kcoddington@albany.edu</w:t>
                              </w:r>
                            </w:hyperlink>
                          </w:p>
                          <w:p w14:paraId="2B36DEC3" w14:textId="77777777" w:rsidR="001C0E47" w:rsidRPr="001C0E47" w:rsidRDefault="001C0E47" w:rsidP="001C0E47">
                            <w:pPr>
                              <w:pStyle w:val="list1"/>
                              <w:ind w:left="720"/>
                              <w:rPr>
                                <w:rFonts w:ascii="Avenir Roman" w:hAnsi="Avenir Roman"/>
                              </w:rPr>
                            </w:pPr>
                          </w:p>
                          <w:p w14:paraId="7798E23C" w14:textId="3C980D12" w:rsidR="001C0E47" w:rsidRPr="001C0E47" w:rsidRDefault="001C0E47" w:rsidP="001C0E47">
                            <w:pPr>
                              <w:ind w:left="720"/>
                              <w:rPr>
                                <w:rFonts w:ascii="Avenir Roman" w:hAnsi="Avenir Roman"/>
                                <w:sz w:val="20"/>
                                <w:szCs w:val="20"/>
                              </w:rPr>
                            </w:pPr>
                            <w:r w:rsidRPr="001C0E47">
                              <w:rPr>
                                <w:rFonts w:ascii="Avenir Roman" w:hAnsi="Avenir Roman" w:cs="Arial"/>
                                <w:spacing w:val="10"/>
                                <w:sz w:val="20"/>
                                <w:szCs w:val="20"/>
                              </w:rPr>
                              <w:t xml:space="preserve">Elena Glasberg. Expository Writing Program. NYU. </w:t>
                            </w:r>
                            <w:hyperlink r:id="rId10" w:history="1">
                              <w:r w:rsidRPr="001C0E47">
                                <w:rPr>
                                  <w:rStyle w:val="Hyperlink"/>
                                  <w:rFonts w:ascii="Avenir Roman" w:hAnsi="Avenir Roman"/>
                                  <w:sz w:val="20"/>
                                  <w:szCs w:val="20"/>
                                </w:rPr>
                                <w:t>eg922@nyu.edu</w:t>
                              </w:r>
                            </w:hyperlink>
                          </w:p>
                          <w:p w14:paraId="39788B18" w14:textId="77777777" w:rsidR="001C0E47" w:rsidRPr="001C0E47" w:rsidRDefault="001C0E47" w:rsidP="001C0E47">
                            <w:pPr>
                              <w:ind w:left="720"/>
                              <w:rPr>
                                <w:rFonts w:ascii="Avenir Roman" w:hAnsi="Avenir Roman" w:cs="Arial"/>
                                <w:spacing w:val="10"/>
                                <w:sz w:val="20"/>
                                <w:szCs w:val="20"/>
                              </w:rPr>
                            </w:pPr>
                          </w:p>
                          <w:p w14:paraId="099D6EDE" w14:textId="630951ED" w:rsidR="001C0E47" w:rsidRPr="001C0E47" w:rsidRDefault="001C0E47" w:rsidP="001C0E47">
                            <w:pPr>
                              <w:ind w:left="720"/>
                              <w:rPr>
                                <w:rStyle w:val="Hyperlink"/>
                                <w:rFonts w:ascii="Avenir Roman" w:hAnsi="Avenir Roman"/>
                                <w:sz w:val="20"/>
                                <w:szCs w:val="20"/>
                              </w:rPr>
                            </w:pPr>
                            <w:r w:rsidRPr="001C0E47">
                              <w:rPr>
                                <w:rFonts w:ascii="Avenir Roman" w:hAnsi="Avenir Roman" w:cs="Arial"/>
                                <w:spacing w:val="10"/>
                                <w:sz w:val="20"/>
                                <w:szCs w:val="20"/>
                              </w:rPr>
                              <w:t>Stephanie Kane. Department of International Studies. Indiana University.</w:t>
                            </w:r>
                            <w:r w:rsidRPr="001C0E47">
                              <w:rPr>
                                <w:rFonts w:ascii="Avenir Roman" w:hAnsi="Avenir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1" w:history="1">
                              <w:r w:rsidRPr="001C0E47">
                                <w:rPr>
                                  <w:rStyle w:val="Hyperlink"/>
                                  <w:rFonts w:ascii="Avenir Roman" w:hAnsi="Avenir Roman"/>
                                  <w:sz w:val="20"/>
                                  <w:szCs w:val="20"/>
                                </w:rPr>
                                <w:t>stkane@indiana.edu</w:t>
                              </w:r>
                            </w:hyperlink>
                          </w:p>
                          <w:p w14:paraId="77547373" w14:textId="7DDE084C" w:rsidR="001C0E47" w:rsidRPr="001C0E47" w:rsidRDefault="001C0E47" w:rsidP="001C0E47">
                            <w:pPr>
                              <w:pStyle w:val="list1"/>
                              <w:ind w:left="720"/>
                              <w:rPr>
                                <w:rFonts w:ascii="Avenir Roman" w:hAnsi="Avenir Roman"/>
                              </w:rPr>
                            </w:pPr>
                          </w:p>
                          <w:p w14:paraId="49F13FD3" w14:textId="481FC35B" w:rsidR="001C0E47" w:rsidRPr="001C0E47" w:rsidRDefault="001C0E47" w:rsidP="001C0E47">
                            <w:pPr>
                              <w:pStyle w:val="list1"/>
                              <w:ind w:left="720"/>
                              <w:rPr>
                                <w:rStyle w:val="Hyperlink"/>
                                <w:rFonts w:ascii="Avenir Roman" w:hAnsi="Avenir Roman"/>
                              </w:rPr>
                            </w:pPr>
                            <w:r w:rsidRPr="001C0E47">
                              <w:rPr>
                                <w:rFonts w:ascii="Avenir Roman" w:hAnsi="Avenir Roman"/>
                              </w:rPr>
                              <w:t xml:space="preserve">Anne McNevin. Institute for Advanced Study // Department of Politics. The New School. </w:t>
                            </w:r>
                            <w:hyperlink r:id="rId12" w:tgtFrame="_blank" w:history="1">
                              <w:r w:rsidRPr="001C0E47">
                                <w:rPr>
                                  <w:rStyle w:val="Hyperlink"/>
                                  <w:rFonts w:ascii="Avenir Roman" w:hAnsi="Avenir Roman"/>
                                </w:rPr>
                                <w:t>mcnevina@newschool.edu</w:t>
                              </w:r>
                            </w:hyperlink>
                          </w:p>
                          <w:p w14:paraId="05965327" w14:textId="7300B184" w:rsidR="001C0E47" w:rsidRPr="001C0E47" w:rsidRDefault="001C0E47" w:rsidP="001C0E47">
                            <w:pPr>
                              <w:pStyle w:val="list1"/>
                              <w:ind w:left="720"/>
                              <w:rPr>
                                <w:rFonts w:ascii="Avenir Roman" w:hAnsi="Avenir Roman"/>
                              </w:rPr>
                            </w:pPr>
                          </w:p>
                          <w:p w14:paraId="1F5968AC" w14:textId="63526CB9" w:rsidR="001C0E47" w:rsidRPr="001C0E47" w:rsidRDefault="001C0E47" w:rsidP="001C0E47">
                            <w:pPr>
                              <w:pStyle w:val="list1"/>
                              <w:ind w:left="720"/>
                              <w:rPr>
                                <w:rFonts w:ascii="Avenir Roman" w:hAnsi="Avenir Roman"/>
                              </w:rPr>
                            </w:pPr>
                            <w:r w:rsidRPr="001C0E47">
                              <w:rPr>
                                <w:rFonts w:ascii="Avenir Roman" w:hAnsi="Avenir Roman"/>
                              </w:rPr>
                              <w:t xml:space="preserve">Tom Narins. Department of Geography and Planning. University at Albany, State University of New York. </w:t>
                            </w:r>
                            <w:hyperlink r:id="rId13" w:history="1">
                              <w:r w:rsidRPr="001C0E47">
                                <w:rPr>
                                  <w:rStyle w:val="Hyperlink"/>
                                  <w:rFonts w:ascii="Avenir Roman" w:hAnsi="Avenir Roman"/>
                                </w:rPr>
                                <w:t>tnarins@albany.edu</w:t>
                              </w:r>
                            </w:hyperlink>
                          </w:p>
                          <w:p w14:paraId="75C335A1" w14:textId="6E5D981B" w:rsidR="001C0E47" w:rsidRDefault="001C0E47" w:rsidP="001C0E47">
                            <w:pPr>
                              <w:pStyle w:val="list1"/>
                              <w:ind w:left="720"/>
                            </w:pPr>
                          </w:p>
                          <w:p w14:paraId="614BC024" w14:textId="6C21EA51" w:rsidR="001C0E47" w:rsidRPr="001C0E47" w:rsidRDefault="001C0E47" w:rsidP="001C0E47">
                            <w:pPr>
                              <w:pStyle w:val="list1"/>
                              <w:ind w:left="720"/>
                              <w:rPr>
                                <w:rFonts w:ascii="Avenir Roman" w:hAnsi="Avenir Roman"/>
                              </w:rPr>
                            </w:pPr>
                            <w:r w:rsidRPr="001C0E47">
                              <w:rPr>
                                <w:rFonts w:ascii="Avenir Roman" w:hAnsi="Avenir Roman"/>
                              </w:rPr>
                              <w:t xml:space="preserve">Phil Steinberg. Department of Geography. Durham University. </w:t>
                            </w:r>
                            <w:hyperlink r:id="rId14" w:history="1">
                              <w:r w:rsidRPr="001C0E47">
                                <w:rPr>
                                  <w:rStyle w:val="Hyperlink"/>
                                  <w:rFonts w:ascii="Avenir Roman" w:hAnsi="Avenir Roman"/>
                                </w:rPr>
                                <w:t>philip.steinberg@durham.ac.uk</w:t>
                              </w:r>
                            </w:hyperlink>
                          </w:p>
                          <w:p w14:paraId="3D04F4A7" w14:textId="77777777" w:rsidR="001C0E47" w:rsidRDefault="001C0E47" w:rsidP="001C0E47">
                            <w:pPr>
                              <w:pStyle w:val="Heading3"/>
                              <w:ind w:left="0" w:firstLine="720"/>
                              <w:rPr>
                                <w:rFonts w:ascii="Avenir Light" w:hAnsi="Avenir Light"/>
                              </w:rPr>
                            </w:pPr>
                            <w:r>
                              <w:rPr>
                                <w:rFonts w:ascii="Avenir Light" w:hAnsi="Avenir Light"/>
                              </w:rPr>
                              <w:t>WITH THANKS TO</w:t>
                            </w:r>
                          </w:p>
                          <w:p w14:paraId="52FE1976" w14:textId="6AA0FC89" w:rsidR="001C0E47" w:rsidRDefault="001C0E47" w:rsidP="001C0E47">
                            <w:pPr>
                              <w:pStyle w:val="Heading3"/>
                              <w:ind w:left="0" w:firstLine="720"/>
                              <w:jc w:val="center"/>
                              <w:rPr>
                                <w:rFonts w:ascii="Avenir Light" w:hAnsi="Avenir Light"/>
                              </w:rPr>
                            </w:pPr>
                            <w:r w:rsidRPr="0058333D">
                              <w:rPr>
                                <w:rFonts w:ascii="Georgia" w:hAnsi="Georgia"/>
                                <w:noProof/>
                                <w:color w:val="000000"/>
                                <w:shd w:val="clear" w:color="auto" w:fill="FFFFFF"/>
                                <w:lang w:val="en-GB" w:eastAsia="en-GB"/>
                              </w:rPr>
                              <w:drawing>
                                <wp:inline distT="0" distB="0" distL="0" distR="0" wp14:anchorId="222B9D6C" wp14:editId="7E42FAEB">
                                  <wp:extent cx="764672" cy="587914"/>
                                  <wp:effectExtent l="0" t="0" r="0" b="0"/>
                                  <wp:docPr id="1" name="Picture 1" descr="https://icelawproject.files.wordpress.com/2017/04/ice-law-colou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celawproject.files.wordpress.com/2017/04/ice-law-colou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818" cy="604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B5373B" w14:textId="5C11D170" w:rsidR="001C0E47" w:rsidRPr="001C0E47" w:rsidRDefault="001C0E47" w:rsidP="001C0E47">
                            <w:pPr>
                              <w:pStyle w:val="list1"/>
                              <w:ind w:left="720"/>
                              <w:rPr>
                                <w:rFonts w:ascii="Avenir Roman" w:hAnsi="Avenir Roman"/>
                              </w:rPr>
                            </w:pPr>
                            <w:r w:rsidRPr="001C0E47">
                              <w:rPr>
                                <w:rFonts w:ascii="Avenir Roman" w:hAnsi="Avenir Roman"/>
                              </w:rPr>
                              <w:t xml:space="preserve">Leverhulme Trust </w:t>
                            </w:r>
                            <w:hyperlink r:id="rId16" w:history="1">
                              <w:r w:rsidRPr="001C0E47">
                                <w:rPr>
                                  <w:rFonts w:ascii="Avenir Roman" w:hAnsi="Avenir Roman"/>
                                </w:rPr>
                                <w:t>Ice Law Project International Network</w:t>
                              </w:r>
                            </w:hyperlink>
                          </w:p>
                          <w:p w14:paraId="44037075" w14:textId="022A7F31" w:rsidR="001C0E47" w:rsidRPr="00903F40" w:rsidRDefault="001C0E47" w:rsidP="001C0E47">
                            <w:pPr>
                              <w:pStyle w:val="list1"/>
                              <w:ind w:left="720"/>
                            </w:pPr>
                            <w:r w:rsidRPr="001C0E47">
                              <w:rPr>
                                <w:rFonts w:ascii="Avenir Roman" w:hAnsi="Avenir Roman"/>
                              </w:rPr>
                              <w:t>University at Albany, SUNY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A32407A" id="_x0000_t202" coordsize="21600,21600" o:spt="202" path="m,l,21600r21600,l21600,xe">
                <v:stroke joinstyle="miter"/>
                <v:path gradientshapeok="t" o:connecttype="rect"/>
              </v:shapetype>
              <v:shape id="Text Box 72" o:spid="_x0000_s1026" type="#_x0000_t202" style="position:absolute;left:0;text-align:left;margin-left:21.55pt;margin-top:36.3pt;width:341.55pt;height:551.9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" strokecolor="silver" strokeweight="3pt">
                <v:path arrowok="t"/>
                <v:textbox>
                  <w:txbxContent>
                    <w:p w14:paraId="59AEBD23" w14:textId="47B8A445" w:rsidR="001C0E47" w:rsidRPr="00B03DCF" w:rsidRDefault="001C0E47" w:rsidP="001C0E47">
                      <w:pPr>
                        <w:pStyle w:val="Heading3"/>
                        <w:ind w:left="0" w:firstLine="720"/>
                        <w:rPr>
                          <w:rFonts w:ascii="Avenir Light" w:hAnsi="Avenir Light"/>
                        </w:rPr>
                      </w:pPr>
                      <w:r>
                        <w:rPr>
                          <w:rFonts w:ascii="Avenir Light" w:hAnsi="Avenir Light"/>
                        </w:rPr>
                        <w:t>PARTICIPANTS</w:t>
                      </w:r>
                    </w:p>
                    <w:p w14:paraId="5102D4AE" w14:textId="77777777" w:rsidR="001C0E47" w:rsidRDefault="001C0E47" w:rsidP="00B15956">
                      <w:pPr>
                        <w:pStyle w:val="list1"/>
                        <w:ind w:left="0"/>
                        <w:rPr>
                          <w:rFonts w:ascii="Avenir Roman" w:hAnsi="Avenir Roman"/>
                        </w:rPr>
                      </w:pPr>
                    </w:p>
                    <w:p w14:paraId="62521BEE" w14:textId="35386EE3" w:rsidR="001C0E47" w:rsidRPr="001C0E47" w:rsidRDefault="001C0E47" w:rsidP="001C0E47">
                      <w:pPr>
                        <w:pStyle w:val="list1"/>
                        <w:ind w:left="720"/>
                        <w:rPr>
                          <w:rStyle w:val="Hyperlink"/>
                          <w:rFonts w:ascii="Avenir Roman" w:hAnsi="Avenir Roman"/>
                        </w:rPr>
                      </w:pPr>
                      <w:r w:rsidRPr="001C0E47">
                        <w:rPr>
                          <w:rFonts w:ascii="Avenir Roman" w:hAnsi="Avenir Roman"/>
                        </w:rPr>
                        <w:t xml:space="preserve">Claudio Aporta. Marine Affairs Program. Dalhousie University. </w:t>
                      </w:r>
                      <w:hyperlink r:id="rId17" w:history="1">
                        <w:r w:rsidRPr="001C0E47">
                          <w:rPr>
                            <w:rStyle w:val="Hyperlink"/>
                            <w:rFonts w:ascii="Avenir Roman" w:hAnsi="Avenir Roman"/>
                          </w:rPr>
                          <w:t>claudio.aporta@dal.ca</w:t>
                        </w:r>
                      </w:hyperlink>
                    </w:p>
                    <w:p w14:paraId="366F3321" w14:textId="77777777" w:rsidR="001C0E47" w:rsidRPr="001C0E47" w:rsidRDefault="001C0E47" w:rsidP="001C0E47">
                      <w:pPr>
                        <w:pStyle w:val="list1"/>
                        <w:ind w:left="720"/>
                        <w:rPr>
                          <w:rFonts w:ascii="Avenir Roman" w:hAnsi="Avenir Roman"/>
                        </w:rPr>
                      </w:pPr>
                    </w:p>
                    <w:p w14:paraId="495F7246" w14:textId="1182D5D8" w:rsidR="00AF6A3C" w:rsidRPr="001C0E47" w:rsidRDefault="00B15956" w:rsidP="001C0E47">
                      <w:pPr>
                        <w:pStyle w:val="list1"/>
                        <w:ind w:left="720"/>
                        <w:rPr>
                          <w:rFonts w:ascii="Avenir Roman" w:hAnsi="Avenir Roman"/>
                        </w:rPr>
                      </w:pPr>
                      <w:r w:rsidRPr="001C0E47">
                        <w:rPr>
                          <w:rFonts w:ascii="Avenir Roman" w:hAnsi="Avenir Roman"/>
                        </w:rPr>
                        <w:t xml:space="preserve">Johanne Bruun. Scott Polar Research Institute. University of Cambridge. </w:t>
                      </w:r>
                      <w:hyperlink r:id="rId18" w:history="1">
                        <w:r w:rsidRPr="001C0E47">
                          <w:rPr>
                            <w:rStyle w:val="Hyperlink"/>
                            <w:rFonts w:ascii="Avenir Roman" w:hAnsi="Avenir Roman"/>
                          </w:rPr>
                          <w:t>jmb283@cam.ac.uk</w:t>
                        </w:r>
                      </w:hyperlink>
                    </w:p>
                    <w:p w14:paraId="3C317FDE" w14:textId="5203471B" w:rsidR="00B15956" w:rsidRPr="001C0E47" w:rsidRDefault="00B15956" w:rsidP="001C0E47">
                      <w:pPr>
                        <w:pStyle w:val="list1"/>
                        <w:ind w:left="720"/>
                        <w:rPr>
                          <w:rFonts w:ascii="Avenir Roman" w:hAnsi="Avenir Roman"/>
                        </w:rPr>
                      </w:pPr>
                    </w:p>
                    <w:p w14:paraId="595EF6D5" w14:textId="52734550" w:rsidR="00B15956" w:rsidRPr="001C0E47" w:rsidRDefault="00B15956" w:rsidP="001C0E47">
                      <w:pPr>
                        <w:pStyle w:val="list1"/>
                        <w:ind w:left="720"/>
                        <w:rPr>
                          <w:rStyle w:val="Hyperlink"/>
                          <w:rFonts w:ascii="Avenir Roman" w:hAnsi="Avenir Roman"/>
                        </w:rPr>
                      </w:pPr>
                      <w:r w:rsidRPr="001C0E47">
                        <w:rPr>
                          <w:rFonts w:ascii="Avenir Roman" w:hAnsi="Avenir Roman"/>
                        </w:rPr>
                        <w:t xml:space="preserve">Kate Coddington. Department of Geography and Planning. University at Albany, State University of New York. </w:t>
                      </w:r>
                      <w:hyperlink r:id="rId19" w:history="1">
                        <w:r w:rsidR="001C0E47" w:rsidRPr="001C0E47">
                          <w:rPr>
                            <w:rStyle w:val="Hyperlink"/>
                            <w:rFonts w:ascii="Avenir Roman" w:hAnsi="Avenir Roman"/>
                          </w:rPr>
                          <w:t>kcoddington@albany.edu</w:t>
                        </w:r>
                      </w:hyperlink>
                    </w:p>
                    <w:p w14:paraId="2B36DEC3" w14:textId="77777777" w:rsidR="001C0E47" w:rsidRPr="001C0E47" w:rsidRDefault="001C0E47" w:rsidP="001C0E47">
                      <w:pPr>
                        <w:pStyle w:val="list1"/>
                        <w:ind w:left="720"/>
                        <w:rPr>
                          <w:rFonts w:ascii="Avenir Roman" w:hAnsi="Avenir Roman"/>
                        </w:rPr>
                      </w:pPr>
                    </w:p>
                    <w:p w14:paraId="7798E23C" w14:textId="3C980D12" w:rsidR="001C0E47" w:rsidRPr="001C0E47" w:rsidRDefault="001C0E47" w:rsidP="001C0E47">
                      <w:pPr>
                        <w:ind w:left="720"/>
                        <w:rPr>
                          <w:rFonts w:ascii="Avenir Roman" w:hAnsi="Avenir Roman"/>
                          <w:sz w:val="20"/>
                          <w:szCs w:val="20"/>
                        </w:rPr>
                      </w:pPr>
                      <w:r w:rsidRPr="001C0E47">
                        <w:rPr>
                          <w:rFonts w:ascii="Avenir Roman" w:hAnsi="Avenir Roman" w:cs="Arial"/>
                          <w:spacing w:val="10"/>
                          <w:sz w:val="20"/>
                          <w:szCs w:val="20"/>
                        </w:rPr>
                        <w:t xml:space="preserve">Elena Glasberg. Expository Writing Program. NYU. </w:t>
                      </w:r>
                      <w:hyperlink r:id="rId20" w:history="1">
                        <w:r w:rsidRPr="001C0E47">
                          <w:rPr>
                            <w:rStyle w:val="Hyperlink"/>
                            <w:rFonts w:ascii="Avenir Roman" w:hAnsi="Avenir Roman"/>
                            <w:sz w:val="20"/>
                            <w:szCs w:val="20"/>
                          </w:rPr>
                          <w:t>eg922@nyu.edu</w:t>
                        </w:r>
                      </w:hyperlink>
                    </w:p>
                    <w:p w14:paraId="39788B18" w14:textId="77777777" w:rsidR="001C0E47" w:rsidRPr="001C0E47" w:rsidRDefault="001C0E47" w:rsidP="001C0E47">
                      <w:pPr>
                        <w:ind w:left="720"/>
                        <w:rPr>
                          <w:rFonts w:ascii="Avenir Roman" w:hAnsi="Avenir Roman" w:cs="Arial"/>
                          <w:spacing w:val="10"/>
                          <w:sz w:val="20"/>
                          <w:szCs w:val="20"/>
                        </w:rPr>
                      </w:pPr>
                    </w:p>
                    <w:p w14:paraId="099D6EDE" w14:textId="630951ED" w:rsidR="001C0E47" w:rsidRPr="001C0E47" w:rsidRDefault="001C0E47" w:rsidP="001C0E47">
                      <w:pPr>
                        <w:ind w:left="720"/>
                        <w:rPr>
                          <w:rStyle w:val="Hyperlink"/>
                          <w:rFonts w:ascii="Avenir Roman" w:hAnsi="Avenir Roman"/>
                          <w:sz w:val="20"/>
                          <w:szCs w:val="20"/>
                        </w:rPr>
                      </w:pPr>
                      <w:r w:rsidRPr="001C0E47">
                        <w:rPr>
                          <w:rFonts w:ascii="Avenir Roman" w:hAnsi="Avenir Roman" w:cs="Arial"/>
                          <w:spacing w:val="10"/>
                          <w:sz w:val="20"/>
                          <w:szCs w:val="20"/>
                        </w:rPr>
                        <w:t>Stephanie Kane. Department of International Studies. Indiana University.</w:t>
                      </w:r>
                      <w:r w:rsidRPr="001C0E47">
                        <w:rPr>
                          <w:rFonts w:ascii="Avenir Roman" w:hAnsi="Avenir Roman"/>
                          <w:sz w:val="20"/>
                          <w:szCs w:val="20"/>
                        </w:rPr>
                        <w:t xml:space="preserve"> </w:t>
                      </w:r>
                      <w:hyperlink r:id="rId21" w:history="1">
                        <w:r w:rsidRPr="001C0E47">
                          <w:rPr>
                            <w:rStyle w:val="Hyperlink"/>
                            <w:rFonts w:ascii="Avenir Roman" w:hAnsi="Avenir Roman"/>
                            <w:sz w:val="20"/>
                            <w:szCs w:val="20"/>
                          </w:rPr>
                          <w:t>stkane@indiana.edu</w:t>
                        </w:r>
                      </w:hyperlink>
                    </w:p>
                    <w:p w14:paraId="77547373" w14:textId="7DDE084C" w:rsidR="001C0E47" w:rsidRPr="001C0E47" w:rsidRDefault="001C0E47" w:rsidP="001C0E47">
                      <w:pPr>
                        <w:pStyle w:val="list1"/>
                        <w:ind w:left="720"/>
                        <w:rPr>
                          <w:rFonts w:ascii="Avenir Roman" w:hAnsi="Avenir Roman"/>
                        </w:rPr>
                      </w:pPr>
                    </w:p>
                    <w:p w14:paraId="49F13FD3" w14:textId="481FC35B" w:rsidR="001C0E47" w:rsidRPr="001C0E47" w:rsidRDefault="001C0E47" w:rsidP="001C0E47">
                      <w:pPr>
                        <w:pStyle w:val="list1"/>
                        <w:ind w:left="720"/>
                        <w:rPr>
                          <w:rStyle w:val="Hyperlink"/>
                          <w:rFonts w:ascii="Avenir Roman" w:hAnsi="Avenir Roman"/>
                        </w:rPr>
                      </w:pPr>
                      <w:r w:rsidRPr="001C0E47">
                        <w:rPr>
                          <w:rFonts w:ascii="Avenir Roman" w:hAnsi="Avenir Roman"/>
                        </w:rPr>
                        <w:t xml:space="preserve">Anne McNevin. Institute for Advanced Study // Department of Politics. The New School. </w:t>
                      </w:r>
                      <w:hyperlink r:id="rId22" w:tgtFrame="_blank" w:history="1">
                        <w:r w:rsidRPr="001C0E47">
                          <w:rPr>
                            <w:rStyle w:val="Hyperlink"/>
                            <w:rFonts w:ascii="Avenir Roman" w:hAnsi="Avenir Roman"/>
                          </w:rPr>
                          <w:t>mcnevina@newschool.edu</w:t>
                        </w:r>
                      </w:hyperlink>
                    </w:p>
                    <w:p w14:paraId="05965327" w14:textId="7300B184" w:rsidR="001C0E47" w:rsidRPr="001C0E47" w:rsidRDefault="001C0E47" w:rsidP="001C0E47">
                      <w:pPr>
                        <w:pStyle w:val="list1"/>
                        <w:ind w:left="720"/>
                        <w:rPr>
                          <w:rFonts w:ascii="Avenir Roman" w:hAnsi="Avenir Roman"/>
                        </w:rPr>
                      </w:pPr>
                    </w:p>
                    <w:p w14:paraId="1F5968AC" w14:textId="63526CB9" w:rsidR="001C0E47" w:rsidRPr="001C0E47" w:rsidRDefault="001C0E47" w:rsidP="001C0E47">
                      <w:pPr>
                        <w:pStyle w:val="list1"/>
                        <w:ind w:left="720"/>
                        <w:rPr>
                          <w:rFonts w:ascii="Avenir Roman" w:hAnsi="Avenir Roman"/>
                        </w:rPr>
                      </w:pPr>
                      <w:r w:rsidRPr="001C0E47">
                        <w:rPr>
                          <w:rFonts w:ascii="Avenir Roman" w:hAnsi="Avenir Roman"/>
                        </w:rPr>
                        <w:t xml:space="preserve">Tom Narins. Department of Geography and Planning. University at Albany, State University of New York. </w:t>
                      </w:r>
                      <w:hyperlink r:id="rId23" w:history="1">
                        <w:r w:rsidRPr="001C0E47">
                          <w:rPr>
                            <w:rStyle w:val="Hyperlink"/>
                            <w:rFonts w:ascii="Avenir Roman" w:hAnsi="Avenir Roman"/>
                          </w:rPr>
                          <w:t>tnarins@albany.edu</w:t>
                        </w:r>
                      </w:hyperlink>
                    </w:p>
                    <w:p w14:paraId="75C335A1" w14:textId="6E5D981B" w:rsidR="001C0E47" w:rsidRDefault="001C0E47" w:rsidP="001C0E47">
                      <w:pPr>
                        <w:pStyle w:val="list1"/>
                        <w:ind w:left="720"/>
                      </w:pPr>
                    </w:p>
                    <w:p w14:paraId="614BC024" w14:textId="6C21EA51" w:rsidR="001C0E47" w:rsidRPr="001C0E47" w:rsidRDefault="001C0E47" w:rsidP="001C0E47">
                      <w:pPr>
                        <w:pStyle w:val="list1"/>
                        <w:ind w:left="720"/>
                        <w:rPr>
                          <w:rFonts w:ascii="Avenir Roman" w:hAnsi="Avenir Roman"/>
                        </w:rPr>
                      </w:pPr>
                      <w:r w:rsidRPr="001C0E47">
                        <w:rPr>
                          <w:rFonts w:ascii="Avenir Roman" w:hAnsi="Avenir Roman"/>
                        </w:rPr>
                        <w:t xml:space="preserve">Phil Steinberg. Department of Geography. Durham University. </w:t>
                      </w:r>
                      <w:hyperlink r:id="rId24" w:history="1">
                        <w:r w:rsidRPr="001C0E47">
                          <w:rPr>
                            <w:rStyle w:val="Hyperlink"/>
                            <w:rFonts w:ascii="Avenir Roman" w:hAnsi="Avenir Roman"/>
                          </w:rPr>
                          <w:t>philip.steinberg@durham.ac.uk</w:t>
                        </w:r>
                      </w:hyperlink>
                    </w:p>
                    <w:p w14:paraId="3D04F4A7" w14:textId="77777777" w:rsidR="001C0E47" w:rsidRDefault="001C0E47" w:rsidP="001C0E47">
                      <w:pPr>
                        <w:pStyle w:val="Heading3"/>
                        <w:ind w:left="0" w:firstLine="720"/>
                        <w:rPr>
                          <w:rFonts w:ascii="Avenir Light" w:hAnsi="Avenir Light"/>
                        </w:rPr>
                      </w:pPr>
                      <w:r>
                        <w:rPr>
                          <w:rFonts w:ascii="Avenir Light" w:hAnsi="Avenir Light"/>
                        </w:rPr>
                        <w:t>WITH THANKS TO</w:t>
                      </w:r>
                    </w:p>
                    <w:p w14:paraId="52FE1976" w14:textId="6AA0FC89" w:rsidR="001C0E47" w:rsidRDefault="001C0E47" w:rsidP="001C0E47">
                      <w:pPr>
                        <w:pStyle w:val="Heading3"/>
                        <w:ind w:left="0" w:firstLine="720"/>
                        <w:jc w:val="center"/>
                        <w:rPr>
                          <w:rFonts w:ascii="Avenir Light" w:hAnsi="Avenir Light"/>
                        </w:rPr>
                      </w:pPr>
                      <w:r w:rsidRPr="0058333D">
                        <w:rPr>
                          <w:rFonts w:ascii="Georgia" w:hAnsi="Georgia"/>
                          <w:noProof/>
                          <w:color w:val="000000"/>
                          <w:shd w:val="clear" w:color="auto" w:fill="FFFFFF"/>
                        </w:rPr>
                        <w:drawing>
                          <wp:inline distT="0" distB="0" distL="0" distR="0" wp14:anchorId="222B9D6C" wp14:editId="7E42FAEB">
                            <wp:extent cx="764672" cy="587914"/>
                            <wp:effectExtent l="0" t="0" r="0" b="0"/>
                            <wp:docPr id="1" name="Picture 1" descr="https://icelawproject.files.wordpress.com/2017/04/ice-law-colou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celawproject.files.wordpress.com/2017/04/ice-law-colou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5818" cy="6041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B5373B" w14:textId="5C11D170" w:rsidR="001C0E47" w:rsidRPr="001C0E47" w:rsidRDefault="001C0E47" w:rsidP="001C0E47">
                      <w:pPr>
                        <w:pStyle w:val="list1"/>
                        <w:ind w:left="720"/>
                        <w:rPr>
                          <w:rFonts w:ascii="Avenir Roman" w:hAnsi="Avenir Roman"/>
                        </w:rPr>
                      </w:pPr>
                      <w:r w:rsidRPr="001C0E47">
                        <w:rPr>
                          <w:rFonts w:ascii="Avenir Roman" w:hAnsi="Avenir Roman"/>
                        </w:rPr>
                        <w:t xml:space="preserve">Leverhulme Trust </w:t>
                      </w:r>
                      <w:hyperlink r:id="rId26" w:history="1">
                        <w:r w:rsidRPr="001C0E47">
                          <w:rPr>
                            <w:rFonts w:ascii="Avenir Roman" w:hAnsi="Avenir Roman"/>
                          </w:rPr>
                          <w:t>Ice Law Project International Network</w:t>
                        </w:r>
                      </w:hyperlink>
                    </w:p>
                    <w:p w14:paraId="44037075" w14:textId="022A7F31" w:rsidR="001C0E47" w:rsidRPr="00903F40" w:rsidRDefault="001C0E47" w:rsidP="001C0E47">
                      <w:pPr>
                        <w:pStyle w:val="list1"/>
                        <w:ind w:left="720"/>
                      </w:pPr>
                      <w:r w:rsidRPr="001C0E47">
                        <w:rPr>
                          <w:rFonts w:ascii="Avenir Roman" w:hAnsi="Avenir Roman"/>
                        </w:rPr>
                        <w:t>University at Albany, SUNY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A584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BAD4AEF" wp14:editId="02209835">
                <wp:simplePos x="0" y="0"/>
                <wp:positionH relativeFrom="column">
                  <wp:posOffset>7065962</wp:posOffset>
                </wp:positionH>
                <wp:positionV relativeFrom="paragraph">
                  <wp:posOffset>0</wp:posOffset>
                </wp:positionV>
                <wp:extent cx="2057400" cy="4814888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814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312194" w14:textId="77777777" w:rsidR="00B75D29" w:rsidRPr="00910A1F" w:rsidRDefault="00B75D29" w:rsidP="00910A1F">
                            <w:pPr>
                              <w:jc w:val="right"/>
                              <w:rPr>
                                <w:rFonts w:ascii="Bodoni 72 Smallcaps Book" w:hAnsi="Bodoni 72 Smallcaps Book"/>
                                <w:sz w:val="56"/>
                              </w:rPr>
                            </w:pPr>
                            <w:r w:rsidRPr="00910A1F">
                              <w:rPr>
                                <w:rFonts w:ascii="Bodoni 72 Smallcaps Book" w:hAnsi="Bodoni 72 Smallcaps Book"/>
                                <w:sz w:val="56"/>
                              </w:rPr>
                              <w:t xml:space="preserve">Questioning territory: extending concepts of territory through engagement with experience, affect, and embodiment </w:t>
                            </w:r>
                          </w:p>
                          <w:p w14:paraId="50E1E5A9" w14:textId="77777777" w:rsidR="002A5841" w:rsidRPr="00910A1F" w:rsidRDefault="002A5841">
                            <w:pPr>
                              <w:rPr>
                                <w:rFonts w:ascii="Bodoni 72 Smallcaps Book" w:hAnsi="Bodoni 72 Smallcaps Book"/>
                                <w:color w:val="0000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AD4AEF" id="Text Box 25" o:spid="_x0000_s1027" type="#_x0000_t202" style="position:absolute;left:0;text-align:left;margin-left:556.35pt;margin-top:0;width:162pt;height:379.1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" filled="f" stroked="f" strokeweight=".5pt">
                <v:textbox>
                  <w:txbxContent>
                    <w:p w14:paraId="2D312194" w14:textId="77777777" w:rsidR="00B75D29" w:rsidRPr="00910A1F" w:rsidRDefault="00B75D29" w:rsidP="00910A1F">
                      <w:pPr>
                        <w:jc w:val="right"/>
                        <w:rPr>
                          <w:rFonts w:ascii="Bodoni 72 Smallcaps Book" w:hAnsi="Bodoni 72 Smallcaps Book"/>
                          <w:sz w:val="56"/>
                        </w:rPr>
                      </w:pPr>
                      <w:r w:rsidRPr="00910A1F">
                        <w:rPr>
                          <w:rFonts w:ascii="Bodoni 72 Smallcaps Book" w:hAnsi="Bodoni 72 Smallcaps Book"/>
                          <w:sz w:val="56"/>
                        </w:rPr>
                        <w:t xml:space="preserve">Questioning territory: extending concepts of territory through engagement with experience, affect, and embodiment </w:t>
                      </w:r>
                    </w:p>
                    <w:p w14:paraId="50E1E5A9" w14:textId="77777777" w:rsidR="002A5841" w:rsidRPr="00910A1F" w:rsidRDefault="002A5841">
                      <w:pPr>
                        <w:rPr>
                          <w:rFonts w:ascii="Bodoni 72 Smallcaps Book" w:hAnsi="Bodoni 72 Smallcaps Book"/>
                          <w:color w:val="00000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584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77BD384" wp14:editId="246E3384">
                <wp:simplePos x="0" y="0"/>
                <wp:positionH relativeFrom="column">
                  <wp:posOffset>4865077</wp:posOffset>
                </wp:positionH>
                <wp:positionV relativeFrom="paragraph">
                  <wp:posOffset>-58615</wp:posOffset>
                </wp:positionV>
                <wp:extent cx="461108" cy="630701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108" cy="6307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BCC4BB" w14:textId="738696FC" w:rsidR="002A5841" w:rsidRPr="002A5841" w:rsidRDefault="002A5841">
                            <w:pPr>
                              <w:rPr>
                                <w:rFonts w:ascii="Bodoni 72 Smallcaps Book" w:hAnsi="Bodoni 72 Smallcaps Book" w:cstheme="majorHAnsi"/>
                                <w:color w:val="FFFFFF" w:themeColor="background1"/>
                              </w:rPr>
                            </w:pPr>
                            <w:r w:rsidRPr="002A5841">
                              <w:rPr>
                                <w:rFonts w:ascii="Bodoni 72 Smallcaps Book" w:hAnsi="Bodoni 72 Smallcaps Book" w:cstheme="majorHAnsi"/>
                                <w:color w:val="FFFFFF" w:themeColor="background1"/>
                              </w:rPr>
                              <w:t>8 March 2019</w:t>
                            </w:r>
                            <w:r w:rsidRPr="002A5841">
                              <w:rPr>
                                <w:rFonts w:ascii="Bodoni 72 Smallcaps Book" w:hAnsi="Bodoni 72 Smallcaps Book" w:cstheme="majorHAnsi"/>
                                <w:color w:val="FFFFFF" w:themeColor="background1"/>
                              </w:rPr>
                              <w:tab/>
                            </w:r>
                            <w:r w:rsidRPr="002A5841">
                              <w:rPr>
                                <w:rFonts w:ascii="Bodoni 72 Smallcaps Book" w:hAnsi="Bodoni 72 Smallcaps Book" w:cstheme="majorHAnsi"/>
                                <w:color w:val="FFFFFF" w:themeColor="background1"/>
                              </w:rPr>
                              <w:tab/>
                              <w:t>University At Albany, State University Of New York</w:t>
                            </w:r>
                            <w:r w:rsidR="00C37F2E">
                              <w:rPr>
                                <w:rFonts w:ascii="Bodoni 72 Smallcaps Book" w:hAnsi="Bodoni 72 Smallcaps Book" w:cstheme="majorHAnsi"/>
                                <w:color w:val="FFFFFF" w:themeColor="background1"/>
                              </w:rPr>
                              <w:tab/>
                            </w:r>
                            <w:r w:rsidR="00C37F2E">
                              <w:rPr>
                                <w:rFonts w:ascii="Bodoni 72 Smallcaps Book" w:hAnsi="Bodoni 72 Smallcaps Book" w:cstheme="majorHAnsi"/>
                                <w:color w:val="FFFFFF" w:themeColor="background1"/>
                              </w:rPr>
                              <w:tab/>
                              <w:t>Arts &amp; Sciences 121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7BD384" id="Text Box 24" o:spid="_x0000_s1028" type="#_x0000_t202" style="position:absolute;left:0;text-align:left;margin-left:383.1pt;margin-top:-4.6pt;width:36.3pt;height:496.6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" filled="f" stroked="f" strokeweight=".5pt">
                <v:textbox style="layout-flow:vertical-ideographic">
                  <w:txbxContent>
                    <w:p w14:paraId="43BCC4BB" w14:textId="738696FC" w:rsidR="002A5841" w:rsidRPr="002A5841" w:rsidRDefault="002A5841">
                      <w:pPr>
                        <w:rPr>
                          <w:rFonts w:ascii="Bodoni 72 Smallcaps Book" w:hAnsi="Bodoni 72 Smallcaps Book" w:cstheme="majorHAnsi"/>
                          <w:color w:val="FFFFFF" w:themeColor="background1"/>
                        </w:rPr>
                      </w:pPr>
                      <w:r w:rsidRPr="002A5841">
                        <w:rPr>
                          <w:rFonts w:ascii="Bodoni 72 Smallcaps Book" w:hAnsi="Bodoni 72 Smallcaps Book" w:cstheme="majorHAnsi"/>
                          <w:color w:val="FFFFFF" w:themeColor="background1"/>
                        </w:rPr>
                        <w:t>8 March 2019</w:t>
                      </w:r>
                      <w:r w:rsidRPr="002A5841">
                        <w:rPr>
                          <w:rFonts w:ascii="Bodoni 72 Smallcaps Book" w:hAnsi="Bodoni 72 Smallcaps Book" w:cstheme="majorHAnsi"/>
                          <w:color w:val="FFFFFF" w:themeColor="background1"/>
                        </w:rPr>
                        <w:tab/>
                      </w:r>
                      <w:r w:rsidRPr="002A5841">
                        <w:rPr>
                          <w:rFonts w:ascii="Bodoni 72 Smallcaps Book" w:hAnsi="Bodoni 72 Smallcaps Book" w:cstheme="majorHAnsi"/>
                          <w:color w:val="FFFFFF" w:themeColor="background1"/>
                        </w:rPr>
                        <w:tab/>
                        <w:t>University At Albany, State University Of New York</w:t>
                      </w:r>
                      <w:r w:rsidR="00C37F2E">
                        <w:rPr>
                          <w:rFonts w:ascii="Bodoni 72 Smallcaps Book" w:hAnsi="Bodoni 72 Smallcaps Book" w:cstheme="majorHAnsi"/>
                          <w:color w:val="FFFFFF" w:themeColor="background1"/>
                        </w:rPr>
                        <w:tab/>
                      </w:r>
                      <w:r w:rsidR="00C37F2E">
                        <w:rPr>
                          <w:rFonts w:ascii="Bodoni 72 Smallcaps Book" w:hAnsi="Bodoni 72 Smallcaps Book" w:cstheme="majorHAnsi"/>
                          <w:color w:val="FFFFFF" w:themeColor="background1"/>
                        </w:rPr>
                        <w:tab/>
                        <w:t>Arts &amp; Sciences 121</w:t>
                      </w:r>
                    </w:p>
                  </w:txbxContent>
                </v:textbox>
              </v:shape>
            </w:pict>
          </mc:Fallback>
        </mc:AlternateContent>
      </w:r>
      <w:r w:rsidR="002A584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2BB2127" wp14:editId="4FF3929C">
                <wp:simplePos x="0" y="0"/>
                <wp:positionH relativeFrom="column">
                  <wp:posOffset>4685323</wp:posOffset>
                </wp:positionH>
                <wp:positionV relativeFrom="paragraph">
                  <wp:posOffset>-449385</wp:posOffset>
                </wp:positionV>
                <wp:extent cx="750277" cy="7745047"/>
                <wp:effectExtent l="0" t="0" r="12065" b="1524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277" cy="774504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5298D1" id="Rectangle 23" o:spid="_x0000_s1026" style="position:absolute;margin-left:368.9pt;margin-top:-35.4pt;width:59.1pt;height:609.8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" fillcolor="#393737 [814]" strokecolor="#272727 [2749]" strokeweight="1pt"/>
            </w:pict>
          </mc:Fallback>
        </mc:AlternateContent>
      </w:r>
      <w:r w:rsidR="002A5841">
        <w:rPr>
          <w:noProof/>
          <w:lang w:val="en-GB" w:eastAsia="en-GB"/>
        </w:rPr>
        <w:drawing>
          <wp:inline distT="0" distB="0" distL="0" distR="0" wp14:anchorId="4E4C426A" wp14:editId="4CDC999C">
            <wp:extent cx="4280218" cy="68008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rctic_ice_1.jpg"/>
                    <pic:cNvPicPr/>
                  </pic:nvPicPr>
                  <pic:blipFill rotWithShape="1">
                    <a:blip r:embed="rId2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70" t="-6" r="5273" b="6"/>
                    <a:stretch/>
                  </pic:blipFill>
                  <pic:spPr bwMode="auto">
                    <a:xfrm>
                      <a:off x="0" y="0"/>
                      <a:ext cx="4305920" cy="6841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7FC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B5479CB" wp14:editId="32D1247B">
                <wp:simplePos x="0" y="0"/>
                <wp:positionH relativeFrom="page">
                  <wp:posOffset>7270750</wp:posOffset>
                </wp:positionH>
                <wp:positionV relativeFrom="page">
                  <wp:posOffset>2926080</wp:posOffset>
                </wp:positionV>
                <wp:extent cx="915035" cy="502920"/>
                <wp:effectExtent l="0" t="0" r="0" b="0"/>
                <wp:wrapNone/>
                <wp:docPr id="2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503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18FAD8" w14:textId="77777777" w:rsidR="00AF6A3C" w:rsidRPr="007C4F2B" w:rsidRDefault="00AF6A3C" w:rsidP="00AF6A3C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none" lIns="36576" tIns="36576" rIns="36576" bIns="36576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5479CB" id="Text Box 80" o:spid="_x0000_s1029" type="#_x0000_t202" style="position:absolute;left:0;text-align:left;margin-left:572.5pt;margin-top:230.4pt;width:72.05pt;height:39.6pt;z-index: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" filled="f" stroked="f" strokecolor="#333">
                <v:path arrowok="t"/>
                <v:textbox style="mso-fit-shape-to-text:t" inset="2.88pt,2.88pt,2.88pt,2.88pt">
                  <w:txbxContent>
                    <w:p w14:paraId="5018FAD8" w14:textId="77777777" w:rsidR="00AF6A3C" w:rsidRPr="007C4F2B" w:rsidRDefault="00AF6A3C" w:rsidP="00AF6A3C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B7DE6" w:rsidRPr="00E96CC6">
        <w:br w:type="page"/>
      </w:r>
      <w:r w:rsidR="009E6F6F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1E0165" wp14:editId="62285E66">
                <wp:simplePos x="0" y="0"/>
                <wp:positionH relativeFrom="page">
                  <wp:posOffset>5307390</wp:posOffset>
                </wp:positionH>
                <wp:positionV relativeFrom="page">
                  <wp:posOffset>333829</wp:posOffset>
                </wp:positionV>
                <wp:extent cx="4460240" cy="6731635"/>
                <wp:effectExtent l="12700" t="12700" r="22860" b="24765"/>
                <wp:wrapNone/>
                <wp:docPr id="8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60240" cy="673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F25AB" w14:textId="77777777" w:rsidR="00AF6A3C" w:rsidRPr="00AA365B" w:rsidRDefault="00AF6A3C" w:rsidP="00AF6A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1E0165" id="Text Box 81" o:spid="_x0000_s1030" type="#_x0000_t202" style="position:absolute;left:0;text-align:left;margin-left:417.9pt;margin-top:26.3pt;width:351.2pt;height:530.0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" strokecolor="silver" strokeweight="3pt">
                <v:path arrowok="t"/>
                <v:textbox>
                  <w:txbxContent>
                    <w:p w14:paraId="0D5F25AB" w14:textId="77777777" w:rsidR="00AF6A3C" w:rsidRPr="00AA365B" w:rsidRDefault="00AF6A3C" w:rsidP="00AF6A3C"/>
                  </w:txbxContent>
                </v:textbox>
                <w10:wrap anchorx="page" anchory="page"/>
              </v:shape>
            </w:pict>
          </mc:Fallback>
        </mc:AlternateContent>
      </w:r>
      <w:r w:rsidR="009E6F6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1BA5FAC" wp14:editId="25F5238D">
                <wp:simplePos x="0" y="0"/>
                <wp:positionH relativeFrom="column">
                  <wp:posOffset>5259705</wp:posOffset>
                </wp:positionH>
                <wp:positionV relativeFrom="paragraph">
                  <wp:posOffset>3996613</wp:posOffset>
                </wp:positionV>
                <wp:extent cx="3606165" cy="0"/>
                <wp:effectExtent l="0" t="0" r="13335" b="127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61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AEF893" id="Straight Connector 27" o:spid="_x0000_s1026" style="position:absolute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15pt,314.7pt" to="698.1pt,3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" strokecolor="#393737 [814]" strokeweight=".5pt">
                <v:stroke joinstyle="miter"/>
              </v:line>
            </w:pict>
          </mc:Fallback>
        </mc:AlternateContent>
      </w:r>
      <w:r w:rsidR="009E6F6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8619870" wp14:editId="6321CDB6">
                <wp:simplePos x="0" y="0"/>
                <wp:positionH relativeFrom="page">
                  <wp:posOffset>5306404</wp:posOffset>
                </wp:positionH>
                <wp:positionV relativeFrom="page">
                  <wp:posOffset>349517</wp:posOffset>
                </wp:positionV>
                <wp:extent cx="3941445" cy="5547360"/>
                <wp:effectExtent l="0" t="0" r="0" b="0"/>
                <wp:wrapNone/>
                <wp:docPr id="10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41445" cy="554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C5BFB" w14:textId="77777777" w:rsidR="00AF6A3C" w:rsidRPr="00B03DCF" w:rsidRDefault="00AF6A3C" w:rsidP="00AF6A3C">
                            <w:pPr>
                              <w:pStyle w:val="Heading3"/>
                              <w:rPr>
                                <w:rFonts w:ascii="Avenir Light" w:hAnsi="Avenir Light"/>
                              </w:rPr>
                            </w:pPr>
                            <w:r w:rsidRPr="00B03DCF">
                              <w:rPr>
                                <w:rFonts w:ascii="Avenir Light" w:hAnsi="Avenir Light"/>
                              </w:rPr>
                              <w:t>AFTERNOON</w:t>
                            </w:r>
                          </w:p>
                          <w:p w14:paraId="6F115252" w14:textId="77777777" w:rsidR="006E7BBD" w:rsidRDefault="006E7BBD" w:rsidP="006E7BBD">
                            <w:pPr>
                              <w:pStyle w:val="list2"/>
                              <w:rPr>
                                <w:rFonts w:ascii="Avenir Light" w:hAnsi="Avenir Light"/>
                              </w:rPr>
                            </w:pPr>
                            <w:r>
                              <w:rPr>
                                <w:rFonts w:ascii="Avenir Light" w:hAnsi="Avenir Light"/>
                              </w:rPr>
                              <w:t>12:45-1:45p</w:t>
                            </w:r>
                            <w:r w:rsidRPr="00B03DCF">
                              <w:rPr>
                                <w:rFonts w:ascii="Avenir Light" w:hAnsi="Avenir Light"/>
                              </w:rPr>
                              <w:tab/>
                            </w:r>
                            <w:r>
                              <w:rPr>
                                <w:rFonts w:ascii="Avenir Light" w:hAnsi="Avenir Light"/>
                              </w:rPr>
                              <w:t>Lunch</w:t>
                            </w:r>
                          </w:p>
                          <w:p w14:paraId="068FFF17" w14:textId="77777777" w:rsidR="006E7BBD" w:rsidRDefault="006E7BBD" w:rsidP="006E7BBD">
                            <w:pPr>
                              <w:pStyle w:val="list2"/>
                              <w:rPr>
                                <w:rFonts w:ascii="Avenir Light" w:hAnsi="Avenir Light"/>
                              </w:rPr>
                            </w:pPr>
                            <w:r>
                              <w:rPr>
                                <w:rFonts w:ascii="Avenir Light" w:hAnsi="Avenir Light"/>
                              </w:rPr>
                              <w:t>1:45-3:15p</w:t>
                            </w:r>
                            <w:r w:rsidRPr="00B03DCF">
                              <w:rPr>
                                <w:rFonts w:ascii="Avenir Light" w:hAnsi="Avenir Light"/>
                              </w:rPr>
                              <w:tab/>
                            </w:r>
                            <w:r>
                              <w:rPr>
                                <w:rFonts w:ascii="Avenir Light" w:hAnsi="Avenir Light"/>
                                <w:i/>
                              </w:rPr>
                              <w:t>Law</w:t>
                            </w:r>
                            <w:r w:rsidRPr="00F23EC2">
                              <w:rPr>
                                <w:rFonts w:ascii="Avenir Light" w:hAnsi="Avenir Light"/>
                                <w:i/>
                              </w:rPr>
                              <w:t xml:space="preserve">. </w:t>
                            </w:r>
                            <w:r>
                              <w:rPr>
                                <w:rFonts w:ascii="Avenir Light" w:hAnsi="Avenir Light"/>
                                <w:i/>
                              </w:rPr>
                              <w:t>Science</w:t>
                            </w:r>
                            <w:r w:rsidRPr="00F23EC2">
                              <w:rPr>
                                <w:rFonts w:ascii="Avenir Light" w:hAnsi="Avenir Light"/>
                                <w:i/>
                              </w:rPr>
                              <w:t xml:space="preserve">. </w:t>
                            </w:r>
                            <w:r>
                              <w:rPr>
                                <w:rFonts w:ascii="Avenir Light" w:hAnsi="Avenir Light"/>
                                <w:i/>
                              </w:rPr>
                              <w:t>Logic</w:t>
                            </w:r>
                            <w:r>
                              <w:rPr>
                                <w:rFonts w:ascii="Avenir Light" w:hAnsi="Avenir Light"/>
                              </w:rPr>
                              <w:t>.</w:t>
                            </w:r>
                          </w:p>
                          <w:p w14:paraId="5D39CD07" w14:textId="77777777" w:rsidR="006E7BBD" w:rsidRDefault="006E7BBD" w:rsidP="006E7BBD">
                            <w:pPr>
                              <w:pStyle w:val="list2"/>
                              <w:ind w:left="2160" w:hanging="1440"/>
                              <w:rPr>
                                <w:rFonts w:ascii="Avenir Light" w:hAnsi="Avenir Light"/>
                                <w:sz w:val="18"/>
                              </w:rPr>
                            </w:pPr>
                            <w:r>
                              <w:rPr>
                                <w:rFonts w:ascii="Avenir Light" w:hAnsi="Avenir Light"/>
                                <w:sz w:val="18"/>
                              </w:rPr>
                              <w:tab/>
                            </w:r>
                            <w:r w:rsidRPr="006E7BBD">
                              <w:rPr>
                                <w:rFonts w:ascii="Avenir Light" w:hAnsi="Avenir Light"/>
                                <w:sz w:val="18"/>
                              </w:rPr>
                              <w:t>Bodies of knowledge: notes on the corporeality of techno-scientific territories</w:t>
                            </w:r>
                            <w:r w:rsidRPr="00F23EC2">
                              <w:rPr>
                                <w:rFonts w:ascii="Avenir Light" w:hAnsi="Avenir Light"/>
                                <w:sz w:val="18"/>
                              </w:rPr>
                              <w:tab/>
                            </w:r>
                            <w:r w:rsidRPr="00F23EC2">
                              <w:rPr>
                                <w:rFonts w:ascii="Avenir Light" w:hAnsi="Avenir Light"/>
                                <w:sz w:val="18"/>
                              </w:rPr>
                              <w:tab/>
                            </w:r>
                          </w:p>
                          <w:p w14:paraId="0D7B5DD0" w14:textId="77777777" w:rsidR="006E7BBD" w:rsidRPr="00F23EC2" w:rsidRDefault="006E7BBD" w:rsidP="006E7BBD">
                            <w:pPr>
                              <w:pStyle w:val="list2"/>
                              <w:ind w:left="2160" w:hanging="1440"/>
                              <w:rPr>
                                <w:rFonts w:ascii="Avenir Light" w:hAnsi="Avenir Light"/>
                                <w:sz w:val="18"/>
                              </w:rPr>
                            </w:pPr>
                            <w:r>
                              <w:rPr>
                                <w:rFonts w:ascii="Avenir Light" w:hAnsi="Avenir Light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venir Light" w:hAnsi="Avenir Light"/>
                                <w:sz w:val="18"/>
                              </w:rPr>
                              <w:tab/>
                              <w:t>Johanne Bruun</w:t>
                            </w:r>
                          </w:p>
                          <w:p w14:paraId="742134A0" w14:textId="38ECD2DD" w:rsidR="00C37F2E" w:rsidRPr="00C37F2E" w:rsidRDefault="00C37F2E" w:rsidP="00C37F2E">
                            <w:pPr>
                              <w:pStyle w:val="list2"/>
                              <w:ind w:left="2160" w:hanging="1440"/>
                              <w:rPr>
                                <w:rFonts w:ascii="Avenir Light" w:hAnsi="Avenir Light"/>
                                <w:sz w:val="18"/>
                              </w:rPr>
                            </w:pPr>
                            <w:r>
                              <w:rPr>
                                <w:rFonts w:ascii="Avenir Light" w:hAnsi="Avenir Light"/>
                                <w:sz w:val="18"/>
                              </w:rPr>
                              <w:tab/>
                            </w:r>
                            <w:r w:rsidRPr="00C37F2E">
                              <w:rPr>
                                <w:rFonts w:ascii="Avenir Light" w:hAnsi="Avenir Light"/>
                                <w:sz w:val="18"/>
                              </w:rPr>
                              <w:t>De and Re- Materializing Ice</w:t>
                            </w:r>
                          </w:p>
                          <w:p w14:paraId="09751B1E" w14:textId="77777777" w:rsidR="006E7BBD" w:rsidRPr="00F23EC2" w:rsidRDefault="006E7BBD" w:rsidP="006E7BBD">
                            <w:pPr>
                              <w:pStyle w:val="list2"/>
                              <w:ind w:left="2160" w:hanging="1440"/>
                              <w:rPr>
                                <w:rFonts w:ascii="Avenir Light" w:hAnsi="Avenir Light"/>
                                <w:sz w:val="18"/>
                              </w:rPr>
                            </w:pPr>
                            <w:r w:rsidRPr="00F23EC2">
                              <w:rPr>
                                <w:rFonts w:ascii="Avenir Light" w:hAnsi="Avenir Light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venir Light" w:hAnsi="Avenir Light"/>
                                <w:sz w:val="18"/>
                              </w:rPr>
                              <w:tab/>
                              <w:t>Elena Glasberg</w:t>
                            </w:r>
                          </w:p>
                          <w:p w14:paraId="6C9E1441" w14:textId="77777777" w:rsidR="00910A1F" w:rsidRDefault="006E7BBD" w:rsidP="006E7BBD">
                            <w:pPr>
                              <w:pStyle w:val="list2"/>
                              <w:ind w:left="2160" w:hanging="1440"/>
                              <w:rPr>
                                <w:rFonts w:ascii="Avenir Light" w:hAnsi="Avenir Light"/>
                                <w:sz w:val="18"/>
                              </w:rPr>
                            </w:pPr>
                            <w:r>
                              <w:rPr>
                                <w:rFonts w:ascii="Avenir Light" w:hAnsi="Avenir Light"/>
                                <w:sz w:val="18"/>
                              </w:rPr>
                              <w:tab/>
                            </w:r>
                            <w:r w:rsidRPr="006E7BBD">
                              <w:rPr>
                                <w:rFonts w:ascii="Avenir Light" w:hAnsi="Avenir Light"/>
                                <w:sz w:val="18"/>
                              </w:rPr>
                              <w:t>In Three Seas: Notes for a Multispecies Ice Law</w:t>
                            </w:r>
                          </w:p>
                          <w:p w14:paraId="077BF0F6" w14:textId="77777777" w:rsidR="006E7BBD" w:rsidRPr="006E7BBD" w:rsidRDefault="006E7BBD" w:rsidP="006E7BBD">
                            <w:pPr>
                              <w:pStyle w:val="list2"/>
                              <w:ind w:left="2160" w:hanging="1440"/>
                              <w:rPr>
                                <w:rFonts w:ascii="Avenir Light" w:hAnsi="Avenir Light"/>
                                <w:sz w:val="18"/>
                              </w:rPr>
                            </w:pPr>
                            <w:r>
                              <w:rPr>
                                <w:rFonts w:ascii="Avenir Light" w:hAnsi="Avenir Light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venir Light" w:hAnsi="Avenir Light"/>
                                <w:sz w:val="18"/>
                              </w:rPr>
                              <w:tab/>
                              <w:t>Stephanie Kane</w:t>
                            </w:r>
                          </w:p>
                          <w:p w14:paraId="38D7BDD9" w14:textId="77777777" w:rsidR="006E7BBD" w:rsidRDefault="006E7BBD" w:rsidP="006E7BBD">
                            <w:pPr>
                              <w:pStyle w:val="list2"/>
                              <w:rPr>
                                <w:rFonts w:ascii="Avenir Light" w:hAnsi="Avenir Light"/>
                              </w:rPr>
                            </w:pPr>
                            <w:r>
                              <w:rPr>
                                <w:rFonts w:ascii="Avenir Light" w:hAnsi="Avenir Light"/>
                              </w:rPr>
                              <w:t>3:15-3:30p</w:t>
                            </w:r>
                            <w:r w:rsidRPr="00B03DCF">
                              <w:rPr>
                                <w:rFonts w:ascii="Avenir Light" w:hAnsi="Avenir Light"/>
                              </w:rPr>
                              <w:tab/>
                            </w:r>
                            <w:r>
                              <w:rPr>
                                <w:rFonts w:ascii="Avenir Light" w:hAnsi="Avenir Light"/>
                              </w:rPr>
                              <w:t>Break</w:t>
                            </w:r>
                          </w:p>
                          <w:p w14:paraId="479AF550" w14:textId="77777777" w:rsidR="006E7BBD" w:rsidRDefault="006E7BBD" w:rsidP="006E7BBD">
                            <w:pPr>
                              <w:pStyle w:val="list2"/>
                              <w:rPr>
                                <w:rFonts w:ascii="Avenir Light" w:hAnsi="Avenir Light"/>
                              </w:rPr>
                            </w:pPr>
                            <w:r>
                              <w:rPr>
                                <w:rFonts w:ascii="Avenir Light" w:hAnsi="Avenir Light"/>
                              </w:rPr>
                              <w:t>3:30-4:15p</w:t>
                            </w:r>
                            <w:r w:rsidRPr="00B03DCF">
                              <w:rPr>
                                <w:rFonts w:ascii="Avenir Light" w:hAnsi="Avenir Light"/>
                              </w:rPr>
                              <w:tab/>
                            </w:r>
                            <w:r>
                              <w:rPr>
                                <w:rFonts w:ascii="Avenir Light" w:hAnsi="Avenir Light"/>
                              </w:rPr>
                              <w:t>Roundtables</w:t>
                            </w:r>
                          </w:p>
                          <w:p w14:paraId="1EC1E2D8" w14:textId="77777777" w:rsidR="006E7BBD" w:rsidRDefault="006E7BBD" w:rsidP="006E7BBD">
                            <w:pPr>
                              <w:pStyle w:val="list2"/>
                              <w:rPr>
                                <w:rFonts w:ascii="Avenir Light" w:hAnsi="Avenir Light"/>
                              </w:rPr>
                            </w:pPr>
                            <w:r>
                              <w:rPr>
                                <w:rFonts w:ascii="Avenir Light" w:hAnsi="Avenir Light"/>
                              </w:rPr>
                              <w:t>4:45-4:30p</w:t>
                            </w:r>
                            <w:r>
                              <w:rPr>
                                <w:rFonts w:ascii="Avenir Light" w:hAnsi="Avenir Light"/>
                              </w:rPr>
                              <w:tab/>
                              <w:t>Wrap up</w:t>
                            </w:r>
                          </w:p>
                          <w:p w14:paraId="0F2837B6" w14:textId="77777777" w:rsidR="006E7BBD" w:rsidRDefault="006E7BBD" w:rsidP="006E7BBD">
                            <w:pPr>
                              <w:pStyle w:val="list2"/>
                              <w:rPr>
                                <w:rFonts w:ascii="Avenir Light" w:hAnsi="Avenir Light"/>
                              </w:rPr>
                            </w:pPr>
                          </w:p>
                          <w:p w14:paraId="14EE0049" w14:textId="77777777" w:rsidR="006E7BBD" w:rsidRDefault="006E7BBD" w:rsidP="006E7BBD">
                            <w:pPr>
                              <w:pStyle w:val="list2"/>
                              <w:rPr>
                                <w:rFonts w:ascii="Avenir Light" w:hAnsi="Avenir Light"/>
                              </w:rPr>
                            </w:pPr>
                          </w:p>
                          <w:p w14:paraId="098DA8B8" w14:textId="309D10ED" w:rsidR="006E7BBD" w:rsidRDefault="006E7BBD" w:rsidP="006E7BBD">
                            <w:pPr>
                              <w:pStyle w:val="list2"/>
                              <w:rPr>
                                <w:rFonts w:ascii="Avenir Light" w:hAnsi="Avenir Light"/>
                              </w:rPr>
                            </w:pPr>
                            <w:r>
                              <w:rPr>
                                <w:rFonts w:ascii="Avenir Light" w:hAnsi="Avenir Light"/>
                              </w:rPr>
                              <w:t>6:30p</w:t>
                            </w:r>
                            <w:r>
                              <w:rPr>
                                <w:rFonts w:ascii="Avenir Light" w:hAnsi="Avenir Light"/>
                              </w:rPr>
                              <w:tab/>
                              <w:t>Dinner. New World Bistro</w:t>
                            </w:r>
                            <w:r w:rsidR="00B15956">
                              <w:rPr>
                                <w:rFonts w:ascii="Avenir Light" w:hAnsi="Avenir Light"/>
                              </w:rPr>
                              <w:t xml:space="preserve"> Bar</w:t>
                            </w:r>
                            <w:r>
                              <w:rPr>
                                <w:rFonts w:ascii="Avenir Light" w:hAnsi="Avenir Light"/>
                              </w:rPr>
                              <w:t xml:space="preserve">. </w:t>
                            </w:r>
                          </w:p>
                          <w:p w14:paraId="1A8E572A" w14:textId="77777777" w:rsidR="006E7BBD" w:rsidRDefault="006E7BBD" w:rsidP="006E7BBD">
                            <w:pPr>
                              <w:pStyle w:val="list2"/>
                              <w:rPr>
                                <w:rFonts w:ascii="Avenir Light" w:hAnsi="Avenir Light"/>
                              </w:rPr>
                            </w:pPr>
                          </w:p>
                          <w:p w14:paraId="61B2A233" w14:textId="77777777" w:rsidR="00B03DCF" w:rsidRDefault="00B03DCF" w:rsidP="00B03DCF"/>
                          <w:p w14:paraId="1D05645B" w14:textId="77777777" w:rsidR="00AF6A3C" w:rsidRPr="00B03DCF" w:rsidRDefault="00AF6A3C" w:rsidP="00B03DCF">
                            <w:pPr>
                              <w:pStyle w:val="list2"/>
                              <w:rPr>
                                <w:rFonts w:ascii="Avenir Light" w:hAnsi="Avenir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619870" id="Text Box 82" o:spid="_x0000_s1031" type="#_x0000_t202" style="position:absolute;left:0;text-align:left;margin-left:417.85pt;margin-top:27.5pt;width:310.35pt;height:436.8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" filled="f" stroked="f">
                <v:path arrowok="t"/>
                <v:textbox>
                  <w:txbxContent>
                    <w:p w14:paraId="036C5BFB" w14:textId="77777777" w:rsidR="00AF6A3C" w:rsidRPr="00B03DCF" w:rsidRDefault="00AF6A3C" w:rsidP="00AF6A3C">
                      <w:pPr>
                        <w:pStyle w:val="Heading3"/>
                        <w:rPr>
                          <w:rFonts w:ascii="Avenir Light" w:hAnsi="Avenir Light"/>
                        </w:rPr>
                      </w:pPr>
                      <w:r w:rsidRPr="00B03DCF">
                        <w:rPr>
                          <w:rFonts w:ascii="Avenir Light" w:hAnsi="Avenir Light"/>
                        </w:rPr>
                        <w:t>AFTERNOON</w:t>
                      </w:r>
                    </w:p>
                    <w:p w14:paraId="6F115252" w14:textId="77777777" w:rsidR="006E7BBD" w:rsidRDefault="006E7BBD" w:rsidP="006E7BBD">
                      <w:pPr>
                        <w:pStyle w:val="list2"/>
                        <w:rPr>
                          <w:rFonts w:ascii="Avenir Light" w:hAnsi="Avenir Light"/>
                        </w:rPr>
                      </w:pPr>
                      <w:r>
                        <w:rPr>
                          <w:rFonts w:ascii="Avenir Light" w:hAnsi="Avenir Light"/>
                        </w:rPr>
                        <w:t>12:45-1:45p</w:t>
                      </w:r>
                      <w:r w:rsidRPr="00B03DCF">
                        <w:rPr>
                          <w:rFonts w:ascii="Avenir Light" w:hAnsi="Avenir Light"/>
                        </w:rPr>
                        <w:tab/>
                      </w:r>
                      <w:r>
                        <w:rPr>
                          <w:rFonts w:ascii="Avenir Light" w:hAnsi="Avenir Light"/>
                        </w:rPr>
                        <w:t>Lunch</w:t>
                      </w:r>
                    </w:p>
                    <w:p w14:paraId="068FFF17" w14:textId="77777777" w:rsidR="006E7BBD" w:rsidRDefault="006E7BBD" w:rsidP="006E7BBD">
                      <w:pPr>
                        <w:pStyle w:val="list2"/>
                        <w:rPr>
                          <w:rFonts w:ascii="Avenir Light" w:hAnsi="Avenir Light"/>
                        </w:rPr>
                      </w:pPr>
                      <w:r>
                        <w:rPr>
                          <w:rFonts w:ascii="Avenir Light" w:hAnsi="Avenir Light"/>
                        </w:rPr>
                        <w:t>1:45-3:15p</w:t>
                      </w:r>
                      <w:r w:rsidRPr="00B03DCF">
                        <w:rPr>
                          <w:rFonts w:ascii="Avenir Light" w:hAnsi="Avenir Light"/>
                        </w:rPr>
                        <w:tab/>
                      </w:r>
                      <w:r>
                        <w:rPr>
                          <w:rFonts w:ascii="Avenir Light" w:hAnsi="Avenir Light"/>
                          <w:i/>
                        </w:rPr>
                        <w:t>Law</w:t>
                      </w:r>
                      <w:r w:rsidRPr="00F23EC2">
                        <w:rPr>
                          <w:rFonts w:ascii="Avenir Light" w:hAnsi="Avenir Light"/>
                          <w:i/>
                        </w:rPr>
                        <w:t xml:space="preserve">. </w:t>
                      </w:r>
                      <w:r>
                        <w:rPr>
                          <w:rFonts w:ascii="Avenir Light" w:hAnsi="Avenir Light"/>
                          <w:i/>
                        </w:rPr>
                        <w:t>Science</w:t>
                      </w:r>
                      <w:r w:rsidRPr="00F23EC2">
                        <w:rPr>
                          <w:rFonts w:ascii="Avenir Light" w:hAnsi="Avenir Light"/>
                          <w:i/>
                        </w:rPr>
                        <w:t xml:space="preserve">. </w:t>
                      </w:r>
                      <w:r>
                        <w:rPr>
                          <w:rFonts w:ascii="Avenir Light" w:hAnsi="Avenir Light"/>
                          <w:i/>
                        </w:rPr>
                        <w:t>Logic</w:t>
                      </w:r>
                      <w:r>
                        <w:rPr>
                          <w:rFonts w:ascii="Avenir Light" w:hAnsi="Avenir Light"/>
                        </w:rPr>
                        <w:t>.</w:t>
                      </w:r>
                    </w:p>
                    <w:p w14:paraId="5D39CD07" w14:textId="77777777" w:rsidR="006E7BBD" w:rsidRDefault="006E7BBD" w:rsidP="006E7BBD">
                      <w:pPr>
                        <w:pStyle w:val="list2"/>
                        <w:ind w:left="2160" w:hanging="1440"/>
                        <w:rPr>
                          <w:rFonts w:ascii="Avenir Light" w:hAnsi="Avenir Light"/>
                          <w:sz w:val="18"/>
                        </w:rPr>
                      </w:pPr>
                      <w:r>
                        <w:rPr>
                          <w:rFonts w:ascii="Avenir Light" w:hAnsi="Avenir Light"/>
                          <w:sz w:val="18"/>
                        </w:rPr>
                        <w:tab/>
                      </w:r>
                      <w:r w:rsidRPr="006E7BBD">
                        <w:rPr>
                          <w:rFonts w:ascii="Avenir Light" w:hAnsi="Avenir Light"/>
                          <w:sz w:val="18"/>
                        </w:rPr>
                        <w:t>Bodies of knowledge: notes on the corporeality of techno-scientific territories</w:t>
                      </w:r>
                      <w:r w:rsidRPr="00F23EC2">
                        <w:rPr>
                          <w:rFonts w:ascii="Avenir Light" w:hAnsi="Avenir Light"/>
                          <w:sz w:val="18"/>
                        </w:rPr>
                        <w:tab/>
                      </w:r>
                      <w:r w:rsidRPr="00F23EC2">
                        <w:rPr>
                          <w:rFonts w:ascii="Avenir Light" w:hAnsi="Avenir Light"/>
                          <w:sz w:val="18"/>
                        </w:rPr>
                        <w:tab/>
                      </w:r>
                    </w:p>
                    <w:p w14:paraId="0D7B5DD0" w14:textId="77777777" w:rsidR="006E7BBD" w:rsidRPr="00F23EC2" w:rsidRDefault="006E7BBD" w:rsidP="006E7BBD">
                      <w:pPr>
                        <w:pStyle w:val="list2"/>
                        <w:ind w:left="2160" w:hanging="1440"/>
                        <w:rPr>
                          <w:rFonts w:ascii="Avenir Light" w:hAnsi="Avenir Light"/>
                          <w:sz w:val="18"/>
                        </w:rPr>
                      </w:pPr>
                      <w:r>
                        <w:rPr>
                          <w:rFonts w:ascii="Avenir Light" w:hAnsi="Avenir Light"/>
                          <w:sz w:val="18"/>
                        </w:rPr>
                        <w:tab/>
                      </w:r>
                      <w:r>
                        <w:rPr>
                          <w:rFonts w:ascii="Avenir Light" w:hAnsi="Avenir Light"/>
                          <w:sz w:val="18"/>
                        </w:rPr>
                        <w:tab/>
                        <w:t>Johanne Bruun</w:t>
                      </w:r>
                    </w:p>
                    <w:p w14:paraId="742134A0" w14:textId="38ECD2DD" w:rsidR="00C37F2E" w:rsidRPr="00C37F2E" w:rsidRDefault="00C37F2E" w:rsidP="00C37F2E">
                      <w:pPr>
                        <w:pStyle w:val="list2"/>
                        <w:ind w:left="2160" w:hanging="1440"/>
                        <w:rPr>
                          <w:rFonts w:ascii="Avenir Light" w:hAnsi="Avenir Light"/>
                          <w:sz w:val="18"/>
                        </w:rPr>
                      </w:pPr>
                      <w:r>
                        <w:rPr>
                          <w:rFonts w:ascii="Avenir Light" w:hAnsi="Avenir Light"/>
                          <w:sz w:val="18"/>
                        </w:rPr>
                        <w:tab/>
                      </w:r>
                      <w:r w:rsidRPr="00C37F2E">
                        <w:rPr>
                          <w:rFonts w:ascii="Avenir Light" w:hAnsi="Avenir Light"/>
                          <w:sz w:val="18"/>
                        </w:rPr>
                        <w:t>De and Re- Materializing Ice</w:t>
                      </w:r>
                    </w:p>
                    <w:p w14:paraId="09751B1E" w14:textId="77777777" w:rsidR="006E7BBD" w:rsidRPr="00F23EC2" w:rsidRDefault="006E7BBD" w:rsidP="006E7BBD">
                      <w:pPr>
                        <w:pStyle w:val="list2"/>
                        <w:ind w:left="2160" w:hanging="1440"/>
                        <w:rPr>
                          <w:rFonts w:ascii="Avenir Light" w:hAnsi="Avenir Light"/>
                          <w:sz w:val="18"/>
                        </w:rPr>
                      </w:pPr>
                      <w:r w:rsidRPr="00F23EC2">
                        <w:rPr>
                          <w:rFonts w:ascii="Avenir Light" w:hAnsi="Avenir Light"/>
                          <w:sz w:val="18"/>
                        </w:rPr>
                        <w:tab/>
                      </w:r>
                      <w:r>
                        <w:rPr>
                          <w:rFonts w:ascii="Avenir Light" w:hAnsi="Avenir Light"/>
                          <w:sz w:val="18"/>
                        </w:rPr>
                        <w:tab/>
                        <w:t>Elena Glasberg</w:t>
                      </w:r>
                    </w:p>
                    <w:p w14:paraId="6C9E1441" w14:textId="77777777" w:rsidR="00910A1F" w:rsidRDefault="006E7BBD" w:rsidP="006E7BBD">
                      <w:pPr>
                        <w:pStyle w:val="list2"/>
                        <w:ind w:left="2160" w:hanging="1440"/>
                        <w:rPr>
                          <w:rFonts w:ascii="Avenir Light" w:hAnsi="Avenir Light"/>
                          <w:sz w:val="18"/>
                        </w:rPr>
                      </w:pPr>
                      <w:r>
                        <w:rPr>
                          <w:rFonts w:ascii="Avenir Light" w:hAnsi="Avenir Light"/>
                          <w:sz w:val="18"/>
                        </w:rPr>
                        <w:tab/>
                      </w:r>
                      <w:r w:rsidRPr="006E7BBD">
                        <w:rPr>
                          <w:rFonts w:ascii="Avenir Light" w:hAnsi="Avenir Light"/>
                          <w:sz w:val="18"/>
                        </w:rPr>
                        <w:t>In Three Seas: Notes for a Multispecies Ice Law</w:t>
                      </w:r>
                    </w:p>
                    <w:p w14:paraId="077BF0F6" w14:textId="77777777" w:rsidR="006E7BBD" w:rsidRPr="006E7BBD" w:rsidRDefault="006E7BBD" w:rsidP="006E7BBD">
                      <w:pPr>
                        <w:pStyle w:val="list2"/>
                        <w:ind w:left="2160" w:hanging="1440"/>
                        <w:rPr>
                          <w:rFonts w:ascii="Avenir Light" w:hAnsi="Avenir Light"/>
                          <w:sz w:val="18"/>
                        </w:rPr>
                      </w:pPr>
                      <w:r>
                        <w:rPr>
                          <w:rFonts w:ascii="Avenir Light" w:hAnsi="Avenir Light"/>
                          <w:sz w:val="18"/>
                        </w:rPr>
                        <w:tab/>
                      </w:r>
                      <w:r>
                        <w:rPr>
                          <w:rFonts w:ascii="Avenir Light" w:hAnsi="Avenir Light"/>
                          <w:sz w:val="18"/>
                        </w:rPr>
                        <w:tab/>
                        <w:t>Stephanie Kane</w:t>
                      </w:r>
                    </w:p>
                    <w:p w14:paraId="38D7BDD9" w14:textId="77777777" w:rsidR="006E7BBD" w:rsidRDefault="006E7BBD" w:rsidP="006E7BBD">
                      <w:pPr>
                        <w:pStyle w:val="list2"/>
                        <w:rPr>
                          <w:rFonts w:ascii="Avenir Light" w:hAnsi="Avenir Light"/>
                        </w:rPr>
                      </w:pPr>
                      <w:r>
                        <w:rPr>
                          <w:rFonts w:ascii="Avenir Light" w:hAnsi="Avenir Light"/>
                        </w:rPr>
                        <w:t>3:15-3:30p</w:t>
                      </w:r>
                      <w:r w:rsidRPr="00B03DCF">
                        <w:rPr>
                          <w:rFonts w:ascii="Avenir Light" w:hAnsi="Avenir Light"/>
                        </w:rPr>
                        <w:tab/>
                      </w:r>
                      <w:r>
                        <w:rPr>
                          <w:rFonts w:ascii="Avenir Light" w:hAnsi="Avenir Light"/>
                        </w:rPr>
                        <w:t>Break</w:t>
                      </w:r>
                    </w:p>
                    <w:p w14:paraId="479AF550" w14:textId="77777777" w:rsidR="006E7BBD" w:rsidRDefault="006E7BBD" w:rsidP="006E7BBD">
                      <w:pPr>
                        <w:pStyle w:val="list2"/>
                        <w:rPr>
                          <w:rFonts w:ascii="Avenir Light" w:hAnsi="Avenir Light"/>
                        </w:rPr>
                      </w:pPr>
                      <w:r>
                        <w:rPr>
                          <w:rFonts w:ascii="Avenir Light" w:hAnsi="Avenir Light"/>
                        </w:rPr>
                        <w:t>3:30-4:15p</w:t>
                      </w:r>
                      <w:r w:rsidRPr="00B03DCF">
                        <w:rPr>
                          <w:rFonts w:ascii="Avenir Light" w:hAnsi="Avenir Light"/>
                        </w:rPr>
                        <w:tab/>
                      </w:r>
                      <w:r>
                        <w:rPr>
                          <w:rFonts w:ascii="Avenir Light" w:hAnsi="Avenir Light"/>
                        </w:rPr>
                        <w:t>Roundtables</w:t>
                      </w:r>
                    </w:p>
                    <w:p w14:paraId="1EC1E2D8" w14:textId="77777777" w:rsidR="006E7BBD" w:rsidRDefault="006E7BBD" w:rsidP="006E7BBD">
                      <w:pPr>
                        <w:pStyle w:val="list2"/>
                        <w:rPr>
                          <w:rFonts w:ascii="Avenir Light" w:hAnsi="Avenir Light"/>
                        </w:rPr>
                      </w:pPr>
                      <w:r>
                        <w:rPr>
                          <w:rFonts w:ascii="Avenir Light" w:hAnsi="Avenir Light"/>
                        </w:rPr>
                        <w:t>4:45-4:30p</w:t>
                      </w:r>
                      <w:r>
                        <w:rPr>
                          <w:rFonts w:ascii="Avenir Light" w:hAnsi="Avenir Light"/>
                        </w:rPr>
                        <w:tab/>
                        <w:t>Wrap up</w:t>
                      </w:r>
                    </w:p>
                    <w:p w14:paraId="0F2837B6" w14:textId="77777777" w:rsidR="006E7BBD" w:rsidRDefault="006E7BBD" w:rsidP="006E7BBD">
                      <w:pPr>
                        <w:pStyle w:val="list2"/>
                        <w:rPr>
                          <w:rFonts w:ascii="Avenir Light" w:hAnsi="Avenir Light"/>
                        </w:rPr>
                      </w:pPr>
                    </w:p>
                    <w:p w14:paraId="14EE0049" w14:textId="77777777" w:rsidR="006E7BBD" w:rsidRDefault="006E7BBD" w:rsidP="006E7BBD">
                      <w:pPr>
                        <w:pStyle w:val="list2"/>
                        <w:rPr>
                          <w:rFonts w:ascii="Avenir Light" w:hAnsi="Avenir Light"/>
                        </w:rPr>
                      </w:pPr>
                    </w:p>
                    <w:p w14:paraId="098DA8B8" w14:textId="309D10ED" w:rsidR="006E7BBD" w:rsidRDefault="006E7BBD" w:rsidP="006E7BBD">
                      <w:pPr>
                        <w:pStyle w:val="list2"/>
                        <w:rPr>
                          <w:rFonts w:ascii="Avenir Light" w:hAnsi="Avenir Light"/>
                        </w:rPr>
                      </w:pPr>
                      <w:r>
                        <w:rPr>
                          <w:rFonts w:ascii="Avenir Light" w:hAnsi="Avenir Light"/>
                        </w:rPr>
                        <w:t>6:30p</w:t>
                      </w:r>
                      <w:r>
                        <w:rPr>
                          <w:rFonts w:ascii="Avenir Light" w:hAnsi="Avenir Light"/>
                        </w:rPr>
                        <w:tab/>
                        <w:t>Dinner. New World Bistro</w:t>
                      </w:r>
                      <w:r w:rsidR="00B15956">
                        <w:rPr>
                          <w:rFonts w:ascii="Avenir Light" w:hAnsi="Avenir Light"/>
                        </w:rPr>
                        <w:t xml:space="preserve"> Bar</w:t>
                      </w:r>
                      <w:r>
                        <w:rPr>
                          <w:rFonts w:ascii="Avenir Light" w:hAnsi="Avenir Light"/>
                        </w:rPr>
                        <w:t xml:space="preserve">. </w:t>
                      </w:r>
                    </w:p>
                    <w:p w14:paraId="1A8E572A" w14:textId="77777777" w:rsidR="006E7BBD" w:rsidRDefault="006E7BBD" w:rsidP="006E7BBD">
                      <w:pPr>
                        <w:pStyle w:val="list2"/>
                        <w:rPr>
                          <w:rFonts w:ascii="Avenir Light" w:hAnsi="Avenir Light"/>
                        </w:rPr>
                      </w:pPr>
                    </w:p>
                    <w:p w14:paraId="61B2A233" w14:textId="77777777" w:rsidR="00B03DCF" w:rsidRDefault="00B03DCF" w:rsidP="00B03DCF"/>
                    <w:p w14:paraId="1D05645B" w14:textId="77777777" w:rsidR="00AF6A3C" w:rsidRPr="00B03DCF" w:rsidRDefault="00AF6A3C" w:rsidP="00B03DCF">
                      <w:pPr>
                        <w:pStyle w:val="list2"/>
                        <w:rPr>
                          <w:rFonts w:ascii="Avenir Light" w:hAnsi="Avenir Light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3EC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511" behindDoc="0" locked="0" layoutInCell="1" allowOverlap="1" wp14:anchorId="22DDB4D5" wp14:editId="2E6F1091">
                <wp:simplePos x="0" y="0"/>
                <wp:positionH relativeFrom="page">
                  <wp:posOffset>282012</wp:posOffset>
                </wp:positionH>
                <wp:positionV relativeFrom="page">
                  <wp:posOffset>324740</wp:posOffset>
                </wp:positionV>
                <wp:extent cx="4332718" cy="6764655"/>
                <wp:effectExtent l="0" t="0" r="0" b="0"/>
                <wp:wrapNone/>
                <wp:docPr id="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32718" cy="676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68832F" w14:textId="77777777" w:rsidR="00F23EC2" w:rsidRPr="00B03DCF" w:rsidRDefault="00F23EC2" w:rsidP="00F23EC2">
                            <w:pPr>
                              <w:pStyle w:val="Heading3"/>
                              <w:ind w:left="0" w:firstLine="720"/>
                              <w:rPr>
                                <w:rFonts w:ascii="Avenir Light" w:hAnsi="Avenir Light"/>
                              </w:rPr>
                            </w:pPr>
                            <w:r w:rsidRPr="00B03DCF">
                              <w:rPr>
                                <w:rFonts w:ascii="Avenir Light" w:hAnsi="Avenir Light"/>
                              </w:rPr>
                              <w:t>MORNING</w:t>
                            </w:r>
                          </w:p>
                          <w:p w14:paraId="617D85F4" w14:textId="77777777" w:rsidR="00F23EC2" w:rsidRPr="00B03DCF" w:rsidRDefault="00F23EC2" w:rsidP="00F23EC2">
                            <w:pPr>
                              <w:pStyle w:val="list2"/>
                              <w:rPr>
                                <w:rFonts w:ascii="Avenir Light" w:hAnsi="Avenir Light"/>
                              </w:rPr>
                            </w:pPr>
                            <w:r w:rsidRPr="00B03DCF">
                              <w:rPr>
                                <w:rFonts w:ascii="Avenir Light" w:hAnsi="Avenir Light"/>
                              </w:rPr>
                              <w:t xml:space="preserve">9:00-9:30a </w:t>
                            </w:r>
                            <w:r w:rsidRPr="00B03DCF">
                              <w:rPr>
                                <w:rFonts w:ascii="Avenir Light" w:hAnsi="Avenir Light"/>
                              </w:rPr>
                              <w:tab/>
                              <w:t>Coffee, breakfast</w:t>
                            </w:r>
                          </w:p>
                          <w:p w14:paraId="2788C05A" w14:textId="77777777" w:rsidR="00F23EC2" w:rsidRPr="00B03DCF" w:rsidRDefault="00F23EC2" w:rsidP="00F23EC2">
                            <w:pPr>
                              <w:pStyle w:val="list2"/>
                              <w:rPr>
                                <w:rFonts w:ascii="Avenir Light" w:hAnsi="Avenir Light"/>
                              </w:rPr>
                            </w:pPr>
                            <w:r w:rsidRPr="00B03DCF">
                              <w:rPr>
                                <w:rFonts w:ascii="Avenir Light" w:hAnsi="Avenir Light"/>
                              </w:rPr>
                              <w:t>9:30</w:t>
                            </w:r>
                            <w:r>
                              <w:rPr>
                                <w:rFonts w:ascii="Avenir Light" w:hAnsi="Avenir Light"/>
                              </w:rPr>
                              <w:t>-10:00a</w:t>
                            </w:r>
                            <w:r w:rsidRPr="00B03DCF">
                              <w:rPr>
                                <w:rFonts w:ascii="Avenir Light" w:hAnsi="Avenir Light"/>
                              </w:rPr>
                              <w:tab/>
                              <w:t>Welcome, introductions</w:t>
                            </w:r>
                          </w:p>
                          <w:p w14:paraId="444806F3" w14:textId="667EA220" w:rsidR="00F23EC2" w:rsidRPr="006E7BBD" w:rsidRDefault="00F23EC2" w:rsidP="00C37F2E">
                            <w:pPr>
                              <w:pStyle w:val="list2"/>
                              <w:ind w:left="2880" w:firstLine="0"/>
                              <w:rPr>
                                <w:rFonts w:ascii="Avenir Light" w:hAnsi="Avenir Light"/>
                                <w:sz w:val="18"/>
                              </w:rPr>
                            </w:pPr>
                            <w:r w:rsidRPr="006E7BBD">
                              <w:rPr>
                                <w:rFonts w:ascii="Avenir Light" w:hAnsi="Avenir Light"/>
                                <w:sz w:val="18"/>
                              </w:rPr>
                              <w:t>Andrei Lapenas</w:t>
                            </w:r>
                            <w:r w:rsidR="00C37F2E">
                              <w:rPr>
                                <w:rFonts w:ascii="Avenir Light" w:hAnsi="Avenir Light"/>
                                <w:sz w:val="18"/>
                              </w:rPr>
                              <w:t>, Chair, U Albany Department of Geography &amp; Planning</w:t>
                            </w:r>
                          </w:p>
                          <w:p w14:paraId="1A3F7258" w14:textId="77777777" w:rsidR="00F23EC2" w:rsidRPr="006E7BBD" w:rsidRDefault="00F23EC2" w:rsidP="00F23EC2">
                            <w:pPr>
                              <w:pStyle w:val="list2"/>
                              <w:rPr>
                                <w:rFonts w:ascii="Avenir Light" w:hAnsi="Avenir Light"/>
                                <w:sz w:val="18"/>
                              </w:rPr>
                            </w:pPr>
                            <w:r w:rsidRPr="006E7BBD">
                              <w:rPr>
                                <w:rFonts w:ascii="Avenir Light" w:hAnsi="Avenir Light"/>
                                <w:sz w:val="18"/>
                              </w:rPr>
                              <w:tab/>
                            </w:r>
                            <w:r w:rsidRPr="006E7BBD">
                              <w:rPr>
                                <w:rFonts w:ascii="Avenir Light" w:hAnsi="Avenir Light"/>
                                <w:sz w:val="18"/>
                              </w:rPr>
                              <w:tab/>
                              <w:t>Kate Coddington</w:t>
                            </w:r>
                          </w:p>
                          <w:p w14:paraId="0F125A30" w14:textId="77777777" w:rsidR="00F23EC2" w:rsidRDefault="00F23EC2" w:rsidP="00F23EC2">
                            <w:pPr>
                              <w:pStyle w:val="list2"/>
                              <w:ind w:left="2160" w:hanging="1440"/>
                              <w:rPr>
                                <w:rFonts w:ascii="Avenir Light" w:hAnsi="Avenir Light"/>
                              </w:rPr>
                            </w:pPr>
                            <w:r w:rsidRPr="00B03DCF">
                              <w:rPr>
                                <w:rFonts w:ascii="Avenir Light" w:hAnsi="Avenir Light"/>
                              </w:rPr>
                              <w:t>10:00</w:t>
                            </w:r>
                            <w:r>
                              <w:rPr>
                                <w:rFonts w:ascii="Avenir Light" w:hAnsi="Avenir Light"/>
                              </w:rPr>
                              <w:t>-10:30</w:t>
                            </w:r>
                            <w:r w:rsidRPr="00B03DCF">
                              <w:rPr>
                                <w:rFonts w:ascii="Avenir Light" w:hAnsi="Avenir Light"/>
                              </w:rPr>
                              <w:t>a</w:t>
                            </w:r>
                            <w:r w:rsidRPr="00B03DCF">
                              <w:rPr>
                                <w:rFonts w:ascii="Avenir Light" w:hAnsi="Avenir Light"/>
                              </w:rPr>
                              <w:tab/>
                            </w:r>
                            <w:r w:rsidRPr="00B15956">
                              <w:rPr>
                                <w:rFonts w:ascii="Avenir Light" w:hAnsi="Avenir Light"/>
                                <w:i/>
                              </w:rPr>
                              <w:t>Context</w:t>
                            </w:r>
                          </w:p>
                          <w:p w14:paraId="4E1A8A1A" w14:textId="77777777" w:rsidR="00F23EC2" w:rsidRPr="00B03DCF" w:rsidRDefault="00F23EC2" w:rsidP="00F23EC2">
                            <w:pPr>
                              <w:pStyle w:val="list2"/>
                              <w:ind w:left="2160" w:hanging="1440"/>
                              <w:rPr>
                                <w:rFonts w:ascii="Avenir Light" w:hAnsi="Avenir Light"/>
                              </w:rPr>
                            </w:pPr>
                            <w:r>
                              <w:rPr>
                                <w:rFonts w:ascii="Avenir Light" w:hAnsi="Avenir Light"/>
                              </w:rPr>
                              <w:tab/>
                            </w:r>
                            <w:r w:rsidRPr="00F23EC2">
                              <w:rPr>
                                <w:rFonts w:ascii="Avenir Light" w:hAnsi="Avenir Light"/>
                                <w:sz w:val="18"/>
                              </w:rPr>
                              <w:t>Inuit use and understanding of marine and territorial space</w:t>
                            </w:r>
                          </w:p>
                          <w:p w14:paraId="6B30D6CB" w14:textId="77777777" w:rsidR="00F23EC2" w:rsidRPr="00B03DCF" w:rsidRDefault="00F23EC2" w:rsidP="00F23EC2">
                            <w:pPr>
                              <w:pStyle w:val="list2"/>
                              <w:ind w:left="2160" w:hanging="1440"/>
                              <w:rPr>
                                <w:rFonts w:ascii="Avenir Light" w:hAnsi="Avenir Light"/>
                              </w:rPr>
                            </w:pPr>
                            <w:r w:rsidRPr="00B03DCF">
                              <w:rPr>
                                <w:rFonts w:ascii="Avenir Light" w:hAnsi="Avenir Light"/>
                              </w:rPr>
                              <w:tab/>
                            </w:r>
                            <w:r w:rsidRPr="00B03DCF">
                              <w:rPr>
                                <w:rFonts w:ascii="Avenir Light" w:hAnsi="Avenir Light"/>
                              </w:rPr>
                              <w:tab/>
                            </w:r>
                            <w:r w:rsidRPr="00F23EC2">
                              <w:rPr>
                                <w:rFonts w:ascii="Avenir Light" w:hAnsi="Avenir Light"/>
                                <w:sz w:val="18"/>
                              </w:rPr>
                              <w:t>Claudio Aporta</w:t>
                            </w:r>
                          </w:p>
                          <w:p w14:paraId="4BAD114C" w14:textId="77777777" w:rsidR="00F23EC2" w:rsidRDefault="00F23EC2" w:rsidP="00F23EC2">
                            <w:pPr>
                              <w:pStyle w:val="list2"/>
                              <w:rPr>
                                <w:rFonts w:ascii="Avenir Light" w:hAnsi="Avenir Light"/>
                              </w:rPr>
                            </w:pPr>
                            <w:r>
                              <w:rPr>
                                <w:rFonts w:ascii="Avenir Light" w:hAnsi="Avenir Light"/>
                              </w:rPr>
                              <w:t>10:30-11:30</w:t>
                            </w:r>
                            <w:r w:rsidRPr="00B03DCF">
                              <w:rPr>
                                <w:rFonts w:ascii="Avenir Light" w:hAnsi="Avenir Light"/>
                              </w:rPr>
                              <w:t>a</w:t>
                            </w:r>
                            <w:r w:rsidRPr="00B03DCF">
                              <w:rPr>
                                <w:rFonts w:ascii="Avenir Light" w:hAnsi="Avenir Light"/>
                              </w:rPr>
                              <w:tab/>
                            </w:r>
                            <w:r>
                              <w:rPr>
                                <w:rFonts w:ascii="Avenir Light" w:hAnsi="Avenir Light"/>
                                <w:i/>
                              </w:rPr>
                              <w:t>Borders</w:t>
                            </w:r>
                            <w:r w:rsidRPr="00F23EC2">
                              <w:rPr>
                                <w:rFonts w:ascii="Avenir Light" w:hAnsi="Avenir Light"/>
                                <w:i/>
                              </w:rPr>
                              <w:t xml:space="preserve">. </w:t>
                            </w:r>
                            <w:r>
                              <w:rPr>
                                <w:rFonts w:ascii="Avenir Light" w:hAnsi="Avenir Light"/>
                                <w:i/>
                              </w:rPr>
                              <w:t>Sovereignty</w:t>
                            </w:r>
                            <w:r w:rsidRPr="00F23EC2">
                              <w:rPr>
                                <w:rFonts w:ascii="Avenir Light" w:hAnsi="Avenir Light"/>
                                <w:i/>
                              </w:rPr>
                              <w:t xml:space="preserve">. </w:t>
                            </w:r>
                            <w:r>
                              <w:rPr>
                                <w:rFonts w:ascii="Avenir Light" w:hAnsi="Avenir Light"/>
                                <w:i/>
                              </w:rPr>
                              <w:t>Struggle</w:t>
                            </w:r>
                            <w:r>
                              <w:rPr>
                                <w:rFonts w:ascii="Avenir Light" w:hAnsi="Avenir Light"/>
                              </w:rPr>
                              <w:t>.</w:t>
                            </w:r>
                          </w:p>
                          <w:p w14:paraId="497D6BA6" w14:textId="77777777" w:rsidR="006E7BBD" w:rsidRDefault="00F23EC2" w:rsidP="00F23EC2">
                            <w:pPr>
                              <w:pStyle w:val="list2"/>
                              <w:ind w:left="2160" w:hanging="1440"/>
                              <w:rPr>
                                <w:rFonts w:ascii="Avenir Light" w:hAnsi="Avenir Light"/>
                                <w:sz w:val="18"/>
                              </w:rPr>
                            </w:pPr>
                            <w:r>
                              <w:rPr>
                                <w:rFonts w:ascii="Avenir Light" w:hAnsi="Avenir Light"/>
                                <w:sz w:val="18"/>
                              </w:rPr>
                              <w:tab/>
                            </w:r>
                            <w:r w:rsidRPr="00F23EC2">
                              <w:rPr>
                                <w:rFonts w:ascii="Avenir Light" w:hAnsi="Avenir Light"/>
                                <w:sz w:val="18"/>
                              </w:rPr>
                              <w:t>Statelessness: linking border struggles, anti-racist struggles (M4BL), and indigenous struggles</w:t>
                            </w:r>
                            <w:r w:rsidRPr="00F23EC2">
                              <w:rPr>
                                <w:rFonts w:ascii="Avenir Light" w:hAnsi="Avenir Light"/>
                                <w:sz w:val="18"/>
                              </w:rPr>
                              <w:tab/>
                            </w:r>
                            <w:r w:rsidRPr="00F23EC2">
                              <w:rPr>
                                <w:rFonts w:ascii="Avenir Light" w:hAnsi="Avenir Light"/>
                                <w:sz w:val="18"/>
                              </w:rPr>
                              <w:tab/>
                            </w:r>
                          </w:p>
                          <w:p w14:paraId="6B978D61" w14:textId="77777777" w:rsidR="00F23EC2" w:rsidRPr="00F23EC2" w:rsidRDefault="006E7BBD" w:rsidP="00F23EC2">
                            <w:pPr>
                              <w:pStyle w:val="list2"/>
                              <w:ind w:left="2160" w:hanging="1440"/>
                              <w:rPr>
                                <w:rFonts w:ascii="Avenir Light" w:hAnsi="Avenir Light"/>
                                <w:sz w:val="18"/>
                              </w:rPr>
                            </w:pPr>
                            <w:r>
                              <w:rPr>
                                <w:rFonts w:ascii="Avenir Light" w:hAnsi="Avenir Light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venir Light" w:hAnsi="Avenir Light"/>
                                <w:sz w:val="18"/>
                              </w:rPr>
                              <w:tab/>
                            </w:r>
                            <w:r w:rsidR="00F23EC2">
                              <w:rPr>
                                <w:rFonts w:ascii="Avenir Light" w:hAnsi="Avenir Light"/>
                                <w:sz w:val="18"/>
                              </w:rPr>
                              <w:t>Anne McNevin</w:t>
                            </w:r>
                          </w:p>
                          <w:p w14:paraId="3017A66B" w14:textId="77777777" w:rsidR="00F23EC2" w:rsidRPr="00F23EC2" w:rsidRDefault="00F23EC2" w:rsidP="00F23EC2">
                            <w:pPr>
                              <w:pStyle w:val="list2"/>
                              <w:ind w:left="2160" w:hanging="1440"/>
                              <w:rPr>
                                <w:rFonts w:ascii="Avenir Light" w:hAnsi="Avenir Light"/>
                                <w:sz w:val="18"/>
                              </w:rPr>
                            </w:pPr>
                            <w:r>
                              <w:rPr>
                                <w:rFonts w:ascii="Avenir Light" w:hAnsi="Avenir Light"/>
                                <w:sz w:val="18"/>
                              </w:rPr>
                              <w:tab/>
                            </w:r>
                            <w:r w:rsidRPr="00F23EC2">
                              <w:rPr>
                                <w:rFonts w:ascii="Avenir Light" w:hAnsi="Avenir Light"/>
                                <w:sz w:val="18"/>
                              </w:rPr>
                              <w:t>Missing from the Map: Chinese Exceptionalism, Sovereignty Regimes and the Belt Road Initiative</w:t>
                            </w:r>
                          </w:p>
                          <w:p w14:paraId="16582B2B" w14:textId="77777777" w:rsidR="00F23EC2" w:rsidRPr="00F23EC2" w:rsidRDefault="00F23EC2" w:rsidP="00F23EC2">
                            <w:pPr>
                              <w:pStyle w:val="list2"/>
                              <w:ind w:left="2160" w:hanging="1440"/>
                              <w:rPr>
                                <w:rFonts w:ascii="Avenir Light" w:hAnsi="Avenir Light"/>
                                <w:sz w:val="18"/>
                              </w:rPr>
                            </w:pPr>
                            <w:r w:rsidRPr="00F23EC2">
                              <w:rPr>
                                <w:rFonts w:ascii="Avenir Light" w:hAnsi="Avenir Light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venir Light" w:hAnsi="Avenir Light"/>
                                <w:sz w:val="18"/>
                              </w:rPr>
                              <w:tab/>
                              <w:t>Tom Narins</w:t>
                            </w:r>
                          </w:p>
                          <w:p w14:paraId="4F7CD15C" w14:textId="77777777" w:rsidR="00F23EC2" w:rsidRPr="00F23EC2" w:rsidRDefault="00F23EC2" w:rsidP="00F23EC2">
                            <w:pPr>
                              <w:pStyle w:val="list2"/>
                              <w:rPr>
                                <w:rFonts w:ascii="Avenir Light" w:hAnsi="Avenir Light"/>
                              </w:rPr>
                            </w:pPr>
                            <w:r>
                              <w:rPr>
                                <w:rFonts w:ascii="Avenir Light" w:hAnsi="Avenir Light"/>
                              </w:rPr>
                              <w:t>11:30-11:45</w:t>
                            </w:r>
                            <w:r w:rsidRPr="00B03DCF">
                              <w:rPr>
                                <w:rFonts w:ascii="Avenir Light" w:hAnsi="Avenir Light"/>
                              </w:rPr>
                              <w:t>a</w:t>
                            </w:r>
                            <w:r w:rsidRPr="00B03DCF">
                              <w:rPr>
                                <w:rFonts w:ascii="Avenir Light" w:hAnsi="Avenir Light"/>
                              </w:rPr>
                              <w:tab/>
                            </w:r>
                            <w:r>
                              <w:rPr>
                                <w:rFonts w:ascii="Avenir Light" w:hAnsi="Avenir Light"/>
                              </w:rPr>
                              <w:t>Break</w:t>
                            </w:r>
                          </w:p>
                          <w:p w14:paraId="02788DDE" w14:textId="77777777" w:rsidR="00F23EC2" w:rsidRDefault="00F23EC2" w:rsidP="00F23EC2">
                            <w:pPr>
                              <w:pStyle w:val="list2"/>
                              <w:rPr>
                                <w:rFonts w:ascii="Avenir Light" w:hAnsi="Avenir Light"/>
                              </w:rPr>
                            </w:pPr>
                            <w:r>
                              <w:rPr>
                                <w:rFonts w:ascii="Avenir Light" w:hAnsi="Avenir Light"/>
                              </w:rPr>
                              <w:t>11:45-1</w:t>
                            </w:r>
                            <w:r w:rsidR="006E7BBD">
                              <w:rPr>
                                <w:rFonts w:ascii="Avenir Light" w:hAnsi="Avenir Light"/>
                              </w:rPr>
                              <w:t>2:45p</w:t>
                            </w:r>
                            <w:r w:rsidRPr="00B03DCF">
                              <w:rPr>
                                <w:rFonts w:ascii="Avenir Light" w:hAnsi="Avenir Light"/>
                              </w:rPr>
                              <w:tab/>
                            </w:r>
                            <w:r w:rsidRPr="00F23EC2">
                              <w:rPr>
                                <w:rFonts w:ascii="Avenir Light" w:hAnsi="Avenir Light"/>
                                <w:i/>
                              </w:rPr>
                              <w:t>Migration. Bodies. Terrain</w:t>
                            </w:r>
                            <w:r>
                              <w:rPr>
                                <w:rFonts w:ascii="Avenir Light" w:hAnsi="Avenir Light"/>
                              </w:rPr>
                              <w:t>.</w:t>
                            </w:r>
                          </w:p>
                          <w:p w14:paraId="65E73026" w14:textId="77777777" w:rsidR="00F23EC2" w:rsidRPr="00F23EC2" w:rsidRDefault="00F23EC2" w:rsidP="00F23EC2">
                            <w:pPr>
                              <w:pStyle w:val="list2"/>
                              <w:ind w:left="2160" w:firstLine="0"/>
                              <w:rPr>
                                <w:rFonts w:ascii="Avenir Light" w:hAnsi="Avenir Light"/>
                                <w:sz w:val="18"/>
                              </w:rPr>
                            </w:pPr>
                            <w:r w:rsidRPr="00F23EC2">
                              <w:rPr>
                                <w:rFonts w:ascii="Avenir Light" w:hAnsi="Avenir Light"/>
                                <w:sz w:val="18"/>
                              </w:rPr>
                              <w:t>From the lighthouse to the ICEhouse: Migrating surfaces and migrating bodies in an indeterminate seascape</w:t>
                            </w:r>
                          </w:p>
                          <w:p w14:paraId="712F0BFA" w14:textId="77777777" w:rsidR="00F23EC2" w:rsidRPr="00F23EC2" w:rsidRDefault="00F23EC2" w:rsidP="00F23EC2">
                            <w:pPr>
                              <w:pStyle w:val="list2"/>
                              <w:ind w:left="2160" w:hanging="1440"/>
                              <w:rPr>
                                <w:rFonts w:ascii="Avenir Light" w:hAnsi="Avenir Light"/>
                                <w:sz w:val="18"/>
                              </w:rPr>
                            </w:pPr>
                            <w:r w:rsidRPr="00F23EC2">
                              <w:rPr>
                                <w:rFonts w:ascii="Avenir Light" w:hAnsi="Avenir Light"/>
                                <w:sz w:val="18"/>
                              </w:rPr>
                              <w:tab/>
                            </w:r>
                            <w:r w:rsidRPr="00F23EC2">
                              <w:rPr>
                                <w:rFonts w:ascii="Avenir Light" w:hAnsi="Avenir Light"/>
                                <w:sz w:val="18"/>
                              </w:rPr>
                              <w:tab/>
                              <w:t>Phil Steinberg</w:t>
                            </w:r>
                          </w:p>
                          <w:p w14:paraId="34EB756D" w14:textId="77777777" w:rsidR="00F23EC2" w:rsidRPr="00F23EC2" w:rsidRDefault="00F23EC2" w:rsidP="00F23EC2">
                            <w:pPr>
                              <w:pStyle w:val="list2"/>
                              <w:ind w:left="2160" w:firstLine="0"/>
                              <w:rPr>
                                <w:rFonts w:ascii="Avenir Light" w:hAnsi="Avenir Light"/>
                                <w:sz w:val="18"/>
                              </w:rPr>
                            </w:pPr>
                            <w:r w:rsidRPr="00F23EC2">
                              <w:rPr>
                                <w:rFonts w:ascii="Avenir Light" w:hAnsi="Avenir Light"/>
                                <w:sz w:val="18"/>
                              </w:rPr>
                              <w:t>Territory as relation: Fertility, discipline, struggle</w:t>
                            </w:r>
                          </w:p>
                          <w:p w14:paraId="480496F6" w14:textId="77777777" w:rsidR="00F23EC2" w:rsidRPr="00F23EC2" w:rsidRDefault="00F23EC2" w:rsidP="00F23EC2">
                            <w:pPr>
                              <w:pStyle w:val="list2"/>
                              <w:ind w:left="2160" w:firstLine="0"/>
                              <w:rPr>
                                <w:rFonts w:ascii="Avenir Light" w:hAnsi="Avenir Light"/>
                                <w:sz w:val="18"/>
                              </w:rPr>
                            </w:pPr>
                            <w:r w:rsidRPr="00F23EC2">
                              <w:rPr>
                                <w:rFonts w:ascii="Avenir Light" w:hAnsi="Avenir Light"/>
                                <w:sz w:val="18"/>
                              </w:rPr>
                              <w:tab/>
                              <w:t>Kate Coddington</w:t>
                            </w:r>
                          </w:p>
                          <w:p w14:paraId="73203654" w14:textId="77777777" w:rsidR="00AF6A3C" w:rsidRPr="00F23EC2" w:rsidRDefault="00AF6A3C" w:rsidP="002D063C">
                            <w:pPr>
                              <w:pStyle w:val="BodyText1"/>
                              <w:rPr>
                                <w:rFonts w:ascii="Avenir Roman" w:hAnsi="Avenir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DDB4D5" id="Text Box 89" o:spid="_x0000_s1032" type="#_x0000_t202" style="position:absolute;left:0;text-align:left;margin-left:22.2pt;margin-top:25.55pt;width:341.15pt;height:532.65pt;z-index:2516485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" filled="f" stroked="f">
                <v:path arrowok="t"/>
                <v:textbox>
                  <w:txbxContent>
                    <w:p w14:paraId="4168832F" w14:textId="77777777" w:rsidR="00F23EC2" w:rsidRPr="00B03DCF" w:rsidRDefault="00F23EC2" w:rsidP="00F23EC2">
                      <w:pPr>
                        <w:pStyle w:val="Heading3"/>
                        <w:ind w:left="0" w:firstLine="720"/>
                        <w:rPr>
                          <w:rFonts w:ascii="Avenir Light" w:hAnsi="Avenir Light"/>
                        </w:rPr>
                      </w:pPr>
                      <w:r w:rsidRPr="00B03DCF">
                        <w:rPr>
                          <w:rFonts w:ascii="Avenir Light" w:hAnsi="Avenir Light"/>
                        </w:rPr>
                        <w:t>MORNING</w:t>
                      </w:r>
                    </w:p>
                    <w:p w14:paraId="617D85F4" w14:textId="77777777" w:rsidR="00F23EC2" w:rsidRPr="00B03DCF" w:rsidRDefault="00F23EC2" w:rsidP="00F23EC2">
                      <w:pPr>
                        <w:pStyle w:val="list2"/>
                        <w:rPr>
                          <w:rFonts w:ascii="Avenir Light" w:hAnsi="Avenir Light"/>
                        </w:rPr>
                      </w:pPr>
                      <w:r w:rsidRPr="00B03DCF">
                        <w:rPr>
                          <w:rFonts w:ascii="Avenir Light" w:hAnsi="Avenir Light"/>
                        </w:rPr>
                        <w:t xml:space="preserve">9:00-9:30a </w:t>
                      </w:r>
                      <w:r w:rsidRPr="00B03DCF">
                        <w:rPr>
                          <w:rFonts w:ascii="Avenir Light" w:hAnsi="Avenir Light"/>
                        </w:rPr>
                        <w:tab/>
                        <w:t>Coffee, breakfast</w:t>
                      </w:r>
                    </w:p>
                    <w:p w14:paraId="2788C05A" w14:textId="77777777" w:rsidR="00F23EC2" w:rsidRPr="00B03DCF" w:rsidRDefault="00F23EC2" w:rsidP="00F23EC2">
                      <w:pPr>
                        <w:pStyle w:val="list2"/>
                        <w:rPr>
                          <w:rFonts w:ascii="Avenir Light" w:hAnsi="Avenir Light"/>
                        </w:rPr>
                      </w:pPr>
                      <w:r w:rsidRPr="00B03DCF">
                        <w:rPr>
                          <w:rFonts w:ascii="Avenir Light" w:hAnsi="Avenir Light"/>
                        </w:rPr>
                        <w:t>9:30</w:t>
                      </w:r>
                      <w:r>
                        <w:rPr>
                          <w:rFonts w:ascii="Avenir Light" w:hAnsi="Avenir Light"/>
                        </w:rPr>
                        <w:t>-10:00a</w:t>
                      </w:r>
                      <w:r w:rsidRPr="00B03DCF">
                        <w:rPr>
                          <w:rFonts w:ascii="Avenir Light" w:hAnsi="Avenir Light"/>
                        </w:rPr>
                        <w:tab/>
                        <w:t>Welcome, introductions</w:t>
                      </w:r>
                    </w:p>
                    <w:p w14:paraId="444806F3" w14:textId="667EA220" w:rsidR="00F23EC2" w:rsidRPr="006E7BBD" w:rsidRDefault="00F23EC2" w:rsidP="00C37F2E">
                      <w:pPr>
                        <w:pStyle w:val="list2"/>
                        <w:ind w:left="2880" w:firstLine="0"/>
                        <w:rPr>
                          <w:rFonts w:ascii="Avenir Light" w:hAnsi="Avenir Light"/>
                          <w:sz w:val="18"/>
                        </w:rPr>
                      </w:pPr>
                      <w:r w:rsidRPr="006E7BBD">
                        <w:rPr>
                          <w:rFonts w:ascii="Avenir Light" w:hAnsi="Avenir Light"/>
                          <w:sz w:val="18"/>
                        </w:rPr>
                        <w:t>Andrei Lapenas</w:t>
                      </w:r>
                      <w:r w:rsidR="00C37F2E">
                        <w:rPr>
                          <w:rFonts w:ascii="Avenir Light" w:hAnsi="Avenir Light"/>
                          <w:sz w:val="18"/>
                        </w:rPr>
                        <w:t>, Chair, U Albany Department of Geography &amp; Planning</w:t>
                      </w:r>
                    </w:p>
                    <w:p w14:paraId="1A3F7258" w14:textId="77777777" w:rsidR="00F23EC2" w:rsidRPr="006E7BBD" w:rsidRDefault="00F23EC2" w:rsidP="00F23EC2">
                      <w:pPr>
                        <w:pStyle w:val="list2"/>
                        <w:rPr>
                          <w:rFonts w:ascii="Avenir Light" w:hAnsi="Avenir Light"/>
                          <w:sz w:val="18"/>
                        </w:rPr>
                      </w:pPr>
                      <w:r w:rsidRPr="006E7BBD">
                        <w:rPr>
                          <w:rFonts w:ascii="Avenir Light" w:hAnsi="Avenir Light"/>
                          <w:sz w:val="18"/>
                        </w:rPr>
                        <w:tab/>
                      </w:r>
                      <w:r w:rsidRPr="006E7BBD">
                        <w:rPr>
                          <w:rFonts w:ascii="Avenir Light" w:hAnsi="Avenir Light"/>
                          <w:sz w:val="18"/>
                        </w:rPr>
                        <w:tab/>
                        <w:t>Kate Coddington</w:t>
                      </w:r>
                    </w:p>
                    <w:p w14:paraId="0F125A30" w14:textId="77777777" w:rsidR="00F23EC2" w:rsidRDefault="00F23EC2" w:rsidP="00F23EC2">
                      <w:pPr>
                        <w:pStyle w:val="list2"/>
                        <w:ind w:left="2160" w:hanging="1440"/>
                        <w:rPr>
                          <w:rFonts w:ascii="Avenir Light" w:hAnsi="Avenir Light"/>
                        </w:rPr>
                      </w:pPr>
                      <w:r w:rsidRPr="00B03DCF">
                        <w:rPr>
                          <w:rFonts w:ascii="Avenir Light" w:hAnsi="Avenir Light"/>
                        </w:rPr>
                        <w:t>10:00</w:t>
                      </w:r>
                      <w:r>
                        <w:rPr>
                          <w:rFonts w:ascii="Avenir Light" w:hAnsi="Avenir Light"/>
                        </w:rPr>
                        <w:t>-10:30</w:t>
                      </w:r>
                      <w:r w:rsidRPr="00B03DCF">
                        <w:rPr>
                          <w:rFonts w:ascii="Avenir Light" w:hAnsi="Avenir Light"/>
                        </w:rPr>
                        <w:t>a</w:t>
                      </w:r>
                      <w:r w:rsidRPr="00B03DCF">
                        <w:rPr>
                          <w:rFonts w:ascii="Avenir Light" w:hAnsi="Avenir Light"/>
                        </w:rPr>
                        <w:tab/>
                      </w:r>
                      <w:r w:rsidRPr="00B15956">
                        <w:rPr>
                          <w:rFonts w:ascii="Avenir Light" w:hAnsi="Avenir Light"/>
                          <w:i/>
                        </w:rPr>
                        <w:t>Context</w:t>
                      </w:r>
                    </w:p>
                    <w:p w14:paraId="4E1A8A1A" w14:textId="77777777" w:rsidR="00F23EC2" w:rsidRPr="00B03DCF" w:rsidRDefault="00F23EC2" w:rsidP="00F23EC2">
                      <w:pPr>
                        <w:pStyle w:val="list2"/>
                        <w:ind w:left="2160" w:hanging="1440"/>
                        <w:rPr>
                          <w:rFonts w:ascii="Avenir Light" w:hAnsi="Avenir Light"/>
                        </w:rPr>
                      </w:pPr>
                      <w:r>
                        <w:rPr>
                          <w:rFonts w:ascii="Avenir Light" w:hAnsi="Avenir Light"/>
                        </w:rPr>
                        <w:tab/>
                      </w:r>
                      <w:r w:rsidRPr="00F23EC2">
                        <w:rPr>
                          <w:rFonts w:ascii="Avenir Light" w:hAnsi="Avenir Light"/>
                          <w:sz w:val="18"/>
                        </w:rPr>
                        <w:t>Inuit use and understanding of marine and territorial space</w:t>
                      </w:r>
                    </w:p>
                    <w:p w14:paraId="6B30D6CB" w14:textId="77777777" w:rsidR="00F23EC2" w:rsidRPr="00B03DCF" w:rsidRDefault="00F23EC2" w:rsidP="00F23EC2">
                      <w:pPr>
                        <w:pStyle w:val="list2"/>
                        <w:ind w:left="2160" w:hanging="1440"/>
                        <w:rPr>
                          <w:rFonts w:ascii="Avenir Light" w:hAnsi="Avenir Light"/>
                        </w:rPr>
                      </w:pPr>
                      <w:r w:rsidRPr="00B03DCF">
                        <w:rPr>
                          <w:rFonts w:ascii="Avenir Light" w:hAnsi="Avenir Light"/>
                        </w:rPr>
                        <w:tab/>
                      </w:r>
                      <w:r w:rsidRPr="00B03DCF">
                        <w:rPr>
                          <w:rFonts w:ascii="Avenir Light" w:hAnsi="Avenir Light"/>
                        </w:rPr>
                        <w:tab/>
                      </w:r>
                      <w:r w:rsidRPr="00F23EC2">
                        <w:rPr>
                          <w:rFonts w:ascii="Avenir Light" w:hAnsi="Avenir Light"/>
                          <w:sz w:val="18"/>
                        </w:rPr>
                        <w:t>Claudio Aporta</w:t>
                      </w:r>
                    </w:p>
                    <w:p w14:paraId="4BAD114C" w14:textId="77777777" w:rsidR="00F23EC2" w:rsidRDefault="00F23EC2" w:rsidP="00F23EC2">
                      <w:pPr>
                        <w:pStyle w:val="list2"/>
                        <w:rPr>
                          <w:rFonts w:ascii="Avenir Light" w:hAnsi="Avenir Light"/>
                        </w:rPr>
                      </w:pPr>
                      <w:r>
                        <w:rPr>
                          <w:rFonts w:ascii="Avenir Light" w:hAnsi="Avenir Light"/>
                        </w:rPr>
                        <w:t>10:30-11:30</w:t>
                      </w:r>
                      <w:r w:rsidRPr="00B03DCF">
                        <w:rPr>
                          <w:rFonts w:ascii="Avenir Light" w:hAnsi="Avenir Light"/>
                        </w:rPr>
                        <w:t>a</w:t>
                      </w:r>
                      <w:r w:rsidRPr="00B03DCF">
                        <w:rPr>
                          <w:rFonts w:ascii="Avenir Light" w:hAnsi="Avenir Light"/>
                        </w:rPr>
                        <w:tab/>
                      </w:r>
                      <w:r>
                        <w:rPr>
                          <w:rFonts w:ascii="Avenir Light" w:hAnsi="Avenir Light"/>
                          <w:i/>
                        </w:rPr>
                        <w:t>Borders</w:t>
                      </w:r>
                      <w:r w:rsidRPr="00F23EC2">
                        <w:rPr>
                          <w:rFonts w:ascii="Avenir Light" w:hAnsi="Avenir Light"/>
                          <w:i/>
                        </w:rPr>
                        <w:t xml:space="preserve">. </w:t>
                      </w:r>
                      <w:r>
                        <w:rPr>
                          <w:rFonts w:ascii="Avenir Light" w:hAnsi="Avenir Light"/>
                          <w:i/>
                        </w:rPr>
                        <w:t>Sovereignty</w:t>
                      </w:r>
                      <w:r w:rsidRPr="00F23EC2">
                        <w:rPr>
                          <w:rFonts w:ascii="Avenir Light" w:hAnsi="Avenir Light"/>
                          <w:i/>
                        </w:rPr>
                        <w:t xml:space="preserve">. </w:t>
                      </w:r>
                      <w:r>
                        <w:rPr>
                          <w:rFonts w:ascii="Avenir Light" w:hAnsi="Avenir Light"/>
                          <w:i/>
                        </w:rPr>
                        <w:t>Struggle</w:t>
                      </w:r>
                      <w:r>
                        <w:rPr>
                          <w:rFonts w:ascii="Avenir Light" w:hAnsi="Avenir Light"/>
                        </w:rPr>
                        <w:t>.</w:t>
                      </w:r>
                    </w:p>
                    <w:p w14:paraId="497D6BA6" w14:textId="77777777" w:rsidR="006E7BBD" w:rsidRDefault="00F23EC2" w:rsidP="00F23EC2">
                      <w:pPr>
                        <w:pStyle w:val="list2"/>
                        <w:ind w:left="2160" w:hanging="1440"/>
                        <w:rPr>
                          <w:rFonts w:ascii="Avenir Light" w:hAnsi="Avenir Light"/>
                          <w:sz w:val="18"/>
                        </w:rPr>
                      </w:pPr>
                      <w:r>
                        <w:rPr>
                          <w:rFonts w:ascii="Avenir Light" w:hAnsi="Avenir Light"/>
                          <w:sz w:val="18"/>
                        </w:rPr>
                        <w:tab/>
                      </w:r>
                      <w:r w:rsidRPr="00F23EC2">
                        <w:rPr>
                          <w:rFonts w:ascii="Avenir Light" w:hAnsi="Avenir Light"/>
                          <w:sz w:val="18"/>
                        </w:rPr>
                        <w:t>Statelessness: linking border struggles, anti-racist struggles (M4BL), and indigenous struggles</w:t>
                      </w:r>
                      <w:r w:rsidRPr="00F23EC2">
                        <w:rPr>
                          <w:rFonts w:ascii="Avenir Light" w:hAnsi="Avenir Light"/>
                          <w:sz w:val="18"/>
                        </w:rPr>
                        <w:tab/>
                      </w:r>
                      <w:r w:rsidRPr="00F23EC2">
                        <w:rPr>
                          <w:rFonts w:ascii="Avenir Light" w:hAnsi="Avenir Light"/>
                          <w:sz w:val="18"/>
                        </w:rPr>
                        <w:tab/>
                      </w:r>
                    </w:p>
                    <w:p w14:paraId="6B978D61" w14:textId="77777777" w:rsidR="00F23EC2" w:rsidRPr="00F23EC2" w:rsidRDefault="006E7BBD" w:rsidP="00F23EC2">
                      <w:pPr>
                        <w:pStyle w:val="list2"/>
                        <w:ind w:left="2160" w:hanging="1440"/>
                        <w:rPr>
                          <w:rFonts w:ascii="Avenir Light" w:hAnsi="Avenir Light"/>
                          <w:sz w:val="18"/>
                        </w:rPr>
                      </w:pPr>
                      <w:r>
                        <w:rPr>
                          <w:rFonts w:ascii="Avenir Light" w:hAnsi="Avenir Light"/>
                          <w:sz w:val="18"/>
                        </w:rPr>
                        <w:tab/>
                      </w:r>
                      <w:r>
                        <w:rPr>
                          <w:rFonts w:ascii="Avenir Light" w:hAnsi="Avenir Light"/>
                          <w:sz w:val="18"/>
                        </w:rPr>
                        <w:tab/>
                      </w:r>
                      <w:r w:rsidR="00F23EC2">
                        <w:rPr>
                          <w:rFonts w:ascii="Avenir Light" w:hAnsi="Avenir Light"/>
                          <w:sz w:val="18"/>
                        </w:rPr>
                        <w:t>Anne McNevin</w:t>
                      </w:r>
                    </w:p>
                    <w:p w14:paraId="3017A66B" w14:textId="77777777" w:rsidR="00F23EC2" w:rsidRPr="00F23EC2" w:rsidRDefault="00F23EC2" w:rsidP="00F23EC2">
                      <w:pPr>
                        <w:pStyle w:val="list2"/>
                        <w:ind w:left="2160" w:hanging="1440"/>
                        <w:rPr>
                          <w:rFonts w:ascii="Avenir Light" w:hAnsi="Avenir Light"/>
                          <w:sz w:val="18"/>
                        </w:rPr>
                      </w:pPr>
                      <w:r>
                        <w:rPr>
                          <w:rFonts w:ascii="Avenir Light" w:hAnsi="Avenir Light"/>
                          <w:sz w:val="18"/>
                        </w:rPr>
                        <w:tab/>
                      </w:r>
                      <w:r w:rsidRPr="00F23EC2">
                        <w:rPr>
                          <w:rFonts w:ascii="Avenir Light" w:hAnsi="Avenir Light"/>
                          <w:sz w:val="18"/>
                        </w:rPr>
                        <w:t>Missing from the Map: Chinese Exceptionalism, Sovereignty Regimes and the Belt Road Initiative</w:t>
                      </w:r>
                    </w:p>
                    <w:p w14:paraId="16582B2B" w14:textId="77777777" w:rsidR="00F23EC2" w:rsidRPr="00F23EC2" w:rsidRDefault="00F23EC2" w:rsidP="00F23EC2">
                      <w:pPr>
                        <w:pStyle w:val="list2"/>
                        <w:ind w:left="2160" w:hanging="1440"/>
                        <w:rPr>
                          <w:rFonts w:ascii="Avenir Light" w:hAnsi="Avenir Light"/>
                          <w:sz w:val="18"/>
                        </w:rPr>
                      </w:pPr>
                      <w:r w:rsidRPr="00F23EC2">
                        <w:rPr>
                          <w:rFonts w:ascii="Avenir Light" w:hAnsi="Avenir Light"/>
                          <w:sz w:val="18"/>
                        </w:rPr>
                        <w:tab/>
                      </w:r>
                      <w:r>
                        <w:rPr>
                          <w:rFonts w:ascii="Avenir Light" w:hAnsi="Avenir Light"/>
                          <w:sz w:val="18"/>
                        </w:rPr>
                        <w:tab/>
                        <w:t>Tom Narins</w:t>
                      </w:r>
                    </w:p>
                    <w:p w14:paraId="4F7CD15C" w14:textId="77777777" w:rsidR="00F23EC2" w:rsidRPr="00F23EC2" w:rsidRDefault="00F23EC2" w:rsidP="00F23EC2">
                      <w:pPr>
                        <w:pStyle w:val="list2"/>
                        <w:rPr>
                          <w:rFonts w:ascii="Avenir Light" w:hAnsi="Avenir Light"/>
                        </w:rPr>
                      </w:pPr>
                      <w:r>
                        <w:rPr>
                          <w:rFonts w:ascii="Avenir Light" w:hAnsi="Avenir Light"/>
                        </w:rPr>
                        <w:t>11:30-11:45</w:t>
                      </w:r>
                      <w:r w:rsidRPr="00B03DCF">
                        <w:rPr>
                          <w:rFonts w:ascii="Avenir Light" w:hAnsi="Avenir Light"/>
                        </w:rPr>
                        <w:t>a</w:t>
                      </w:r>
                      <w:r w:rsidRPr="00B03DCF">
                        <w:rPr>
                          <w:rFonts w:ascii="Avenir Light" w:hAnsi="Avenir Light"/>
                        </w:rPr>
                        <w:tab/>
                      </w:r>
                      <w:r>
                        <w:rPr>
                          <w:rFonts w:ascii="Avenir Light" w:hAnsi="Avenir Light"/>
                        </w:rPr>
                        <w:t>Break</w:t>
                      </w:r>
                    </w:p>
                    <w:p w14:paraId="02788DDE" w14:textId="77777777" w:rsidR="00F23EC2" w:rsidRDefault="00F23EC2" w:rsidP="00F23EC2">
                      <w:pPr>
                        <w:pStyle w:val="list2"/>
                        <w:rPr>
                          <w:rFonts w:ascii="Avenir Light" w:hAnsi="Avenir Light"/>
                        </w:rPr>
                      </w:pPr>
                      <w:r>
                        <w:rPr>
                          <w:rFonts w:ascii="Avenir Light" w:hAnsi="Avenir Light"/>
                        </w:rPr>
                        <w:t>11:45-1</w:t>
                      </w:r>
                      <w:r w:rsidR="006E7BBD">
                        <w:rPr>
                          <w:rFonts w:ascii="Avenir Light" w:hAnsi="Avenir Light"/>
                        </w:rPr>
                        <w:t>2:45p</w:t>
                      </w:r>
                      <w:r w:rsidRPr="00B03DCF">
                        <w:rPr>
                          <w:rFonts w:ascii="Avenir Light" w:hAnsi="Avenir Light"/>
                        </w:rPr>
                        <w:tab/>
                      </w:r>
                      <w:r w:rsidRPr="00F23EC2">
                        <w:rPr>
                          <w:rFonts w:ascii="Avenir Light" w:hAnsi="Avenir Light"/>
                          <w:i/>
                        </w:rPr>
                        <w:t>Migration. Bodies. Terrain</w:t>
                      </w:r>
                      <w:r>
                        <w:rPr>
                          <w:rFonts w:ascii="Avenir Light" w:hAnsi="Avenir Light"/>
                        </w:rPr>
                        <w:t>.</w:t>
                      </w:r>
                    </w:p>
                    <w:p w14:paraId="65E73026" w14:textId="77777777" w:rsidR="00F23EC2" w:rsidRPr="00F23EC2" w:rsidRDefault="00F23EC2" w:rsidP="00F23EC2">
                      <w:pPr>
                        <w:pStyle w:val="list2"/>
                        <w:ind w:left="2160" w:firstLine="0"/>
                        <w:rPr>
                          <w:rFonts w:ascii="Avenir Light" w:hAnsi="Avenir Light"/>
                          <w:sz w:val="18"/>
                        </w:rPr>
                      </w:pPr>
                      <w:r w:rsidRPr="00F23EC2">
                        <w:rPr>
                          <w:rFonts w:ascii="Avenir Light" w:hAnsi="Avenir Light"/>
                          <w:sz w:val="18"/>
                        </w:rPr>
                        <w:t>From the lighthouse to the ICEhouse: Migrating surfaces and migrating bodies in an indeterminate seascape</w:t>
                      </w:r>
                    </w:p>
                    <w:p w14:paraId="712F0BFA" w14:textId="77777777" w:rsidR="00F23EC2" w:rsidRPr="00F23EC2" w:rsidRDefault="00F23EC2" w:rsidP="00F23EC2">
                      <w:pPr>
                        <w:pStyle w:val="list2"/>
                        <w:ind w:left="2160" w:hanging="1440"/>
                        <w:rPr>
                          <w:rFonts w:ascii="Avenir Light" w:hAnsi="Avenir Light"/>
                          <w:sz w:val="18"/>
                        </w:rPr>
                      </w:pPr>
                      <w:r w:rsidRPr="00F23EC2">
                        <w:rPr>
                          <w:rFonts w:ascii="Avenir Light" w:hAnsi="Avenir Light"/>
                          <w:sz w:val="18"/>
                        </w:rPr>
                        <w:tab/>
                      </w:r>
                      <w:r w:rsidRPr="00F23EC2">
                        <w:rPr>
                          <w:rFonts w:ascii="Avenir Light" w:hAnsi="Avenir Light"/>
                          <w:sz w:val="18"/>
                        </w:rPr>
                        <w:tab/>
                        <w:t>Phil Steinberg</w:t>
                      </w:r>
                    </w:p>
                    <w:p w14:paraId="34EB756D" w14:textId="77777777" w:rsidR="00F23EC2" w:rsidRPr="00F23EC2" w:rsidRDefault="00F23EC2" w:rsidP="00F23EC2">
                      <w:pPr>
                        <w:pStyle w:val="list2"/>
                        <w:ind w:left="2160" w:firstLine="0"/>
                        <w:rPr>
                          <w:rFonts w:ascii="Avenir Light" w:hAnsi="Avenir Light"/>
                          <w:sz w:val="18"/>
                        </w:rPr>
                      </w:pPr>
                      <w:r w:rsidRPr="00F23EC2">
                        <w:rPr>
                          <w:rFonts w:ascii="Avenir Light" w:hAnsi="Avenir Light"/>
                          <w:sz w:val="18"/>
                        </w:rPr>
                        <w:t>Territory as relation: Fertility, discipline, struggle</w:t>
                      </w:r>
                    </w:p>
                    <w:p w14:paraId="480496F6" w14:textId="77777777" w:rsidR="00F23EC2" w:rsidRPr="00F23EC2" w:rsidRDefault="00F23EC2" w:rsidP="00F23EC2">
                      <w:pPr>
                        <w:pStyle w:val="list2"/>
                        <w:ind w:left="2160" w:firstLine="0"/>
                        <w:rPr>
                          <w:rFonts w:ascii="Avenir Light" w:hAnsi="Avenir Light"/>
                          <w:sz w:val="18"/>
                        </w:rPr>
                      </w:pPr>
                      <w:r w:rsidRPr="00F23EC2">
                        <w:rPr>
                          <w:rFonts w:ascii="Avenir Light" w:hAnsi="Avenir Light"/>
                          <w:sz w:val="18"/>
                        </w:rPr>
                        <w:tab/>
                        <w:t>Kate Coddington</w:t>
                      </w:r>
                    </w:p>
                    <w:p w14:paraId="73203654" w14:textId="77777777" w:rsidR="00AF6A3C" w:rsidRPr="00F23EC2" w:rsidRDefault="00AF6A3C" w:rsidP="002D063C">
                      <w:pPr>
                        <w:pStyle w:val="BodyText1"/>
                        <w:rPr>
                          <w:rFonts w:ascii="Avenir Roman" w:hAnsi="Avenir Roma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3EC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75DB6590" wp14:editId="7CD42BD0">
                <wp:simplePos x="0" y="0"/>
                <wp:positionH relativeFrom="page">
                  <wp:posOffset>282011</wp:posOffset>
                </wp:positionH>
                <wp:positionV relativeFrom="page">
                  <wp:posOffset>333286</wp:posOffset>
                </wp:positionV>
                <wp:extent cx="4409440" cy="6731950"/>
                <wp:effectExtent l="12700" t="12700" r="22860" b="24765"/>
                <wp:wrapNone/>
                <wp:docPr id="7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09440" cy="6731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11A8EC" w14:textId="77777777" w:rsidR="00AF6A3C" w:rsidRPr="00104976" w:rsidRDefault="00AF6A3C" w:rsidP="001049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DB6590" id="Text Box 90" o:spid="_x0000_s1033" type="#_x0000_t202" style="position:absolute;left:0;text-align:left;margin-left:22.2pt;margin-top:26.25pt;width:347.2pt;height:530.0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" filled="f" strokecolor="silver" strokeweight="3pt">
                <v:path arrowok="t"/>
                <v:textbox>
                  <w:txbxContent>
                    <w:p w14:paraId="3311A8EC" w14:textId="77777777" w:rsidR="00AF6A3C" w:rsidRPr="00104976" w:rsidRDefault="00AF6A3C" w:rsidP="00104976"/>
                  </w:txbxContent>
                </v:textbox>
                <w10:wrap anchorx="page" anchory="page"/>
              </v:shape>
            </w:pict>
          </mc:Fallback>
        </mc:AlternateContent>
      </w:r>
      <w:r w:rsidR="00987FC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2A1B6FB" wp14:editId="40F5B518">
                <wp:simplePos x="0" y="0"/>
                <wp:positionH relativeFrom="page">
                  <wp:posOffset>1662430</wp:posOffset>
                </wp:positionH>
                <wp:positionV relativeFrom="page">
                  <wp:posOffset>1555115</wp:posOffset>
                </wp:positionV>
                <wp:extent cx="1666240" cy="1059815"/>
                <wp:effectExtent l="0" t="0" r="0" b="0"/>
                <wp:wrapSquare wrapText="bothSides"/>
                <wp:docPr id="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66240" cy="105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B1A65" w14:textId="77777777" w:rsidR="00AF6A3C" w:rsidRDefault="00AF6A3C" w:rsidP="00AF6A3C">
                            <w:pPr>
                              <w:widowControl w:val="0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A1B6FB" id="Text Box 88" o:spid="_x0000_s1034" type="#_x0000_t202" style="position:absolute;left:0;text-align:left;margin-left:130.9pt;margin-top:122.45pt;width:131.2pt;height:83.45pt;z-index:2516638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" filled="f" stroked="f">
                <v:path arrowok="t"/>
                <v:textbox style="mso-fit-shape-to-text:t">
                  <w:txbxContent>
                    <w:p w14:paraId="1DDB1A65" w14:textId="77777777" w:rsidR="00AF6A3C" w:rsidRDefault="00AF6A3C" w:rsidP="00AF6A3C">
                      <w:pPr>
                        <w:widowControl w:val="0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581173" w:rsidSect="002A584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Light">
    <w:altName w:val="Century Gothic"/>
    <w:charset w:val="4D"/>
    <w:family w:val="swiss"/>
    <w:pitch w:val="variable"/>
    <w:sig w:usb0="00000001" w:usb1="5000204A" w:usb2="00000000" w:usb3="00000000" w:csb0="0000009B" w:csb1="00000000"/>
  </w:font>
  <w:font w:name="Avenir Roman">
    <w:altName w:val="Corbel"/>
    <w:charset w:val="4D"/>
    <w:family w:val="swiss"/>
    <w:pitch w:val="variable"/>
    <w:sig w:usb0="00000001" w:usb1="5000204A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doni 72 Smallcaps Book">
    <w:altName w:val="Courier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AD0BCA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B1B26EF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D7A55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CDC4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7CF0968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0AE6F7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188903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6881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6F22F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D140F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841"/>
    <w:rsid w:val="00040F5C"/>
    <w:rsid w:val="00042548"/>
    <w:rsid w:val="0007666E"/>
    <w:rsid w:val="00092DF7"/>
    <w:rsid w:val="000B50DD"/>
    <w:rsid w:val="000E72F6"/>
    <w:rsid w:val="00104976"/>
    <w:rsid w:val="00185D9B"/>
    <w:rsid w:val="001C0E47"/>
    <w:rsid w:val="002028E0"/>
    <w:rsid w:val="002A3BD2"/>
    <w:rsid w:val="002A5841"/>
    <w:rsid w:val="002A6F46"/>
    <w:rsid w:val="002D063C"/>
    <w:rsid w:val="00371560"/>
    <w:rsid w:val="003B5F24"/>
    <w:rsid w:val="003B71FA"/>
    <w:rsid w:val="003C600B"/>
    <w:rsid w:val="00432C50"/>
    <w:rsid w:val="0045601F"/>
    <w:rsid w:val="0051408D"/>
    <w:rsid w:val="0056093C"/>
    <w:rsid w:val="00581173"/>
    <w:rsid w:val="006777B7"/>
    <w:rsid w:val="0068489F"/>
    <w:rsid w:val="006C2B01"/>
    <w:rsid w:val="006E7BBD"/>
    <w:rsid w:val="00721B00"/>
    <w:rsid w:val="00785F81"/>
    <w:rsid w:val="007C4F2B"/>
    <w:rsid w:val="00823F1D"/>
    <w:rsid w:val="0084141F"/>
    <w:rsid w:val="00876D55"/>
    <w:rsid w:val="008B3C0F"/>
    <w:rsid w:val="008B7DE6"/>
    <w:rsid w:val="00903F40"/>
    <w:rsid w:val="00910A1F"/>
    <w:rsid w:val="00924A9C"/>
    <w:rsid w:val="00926D15"/>
    <w:rsid w:val="00972B2E"/>
    <w:rsid w:val="00987FCE"/>
    <w:rsid w:val="009A361F"/>
    <w:rsid w:val="009A792D"/>
    <w:rsid w:val="009D57F4"/>
    <w:rsid w:val="009E551E"/>
    <w:rsid w:val="009E6F6F"/>
    <w:rsid w:val="00A83E6D"/>
    <w:rsid w:val="00AA365B"/>
    <w:rsid w:val="00AF6A3C"/>
    <w:rsid w:val="00B03DCF"/>
    <w:rsid w:val="00B15956"/>
    <w:rsid w:val="00B75D29"/>
    <w:rsid w:val="00B9703A"/>
    <w:rsid w:val="00BB0560"/>
    <w:rsid w:val="00BB3F04"/>
    <w:rsid w:val="00BE5735"/>
    <w:rsid w:val="00BF01BD"/>
    <w:rsid w:val="00C36719"/>
    <w:rsid w:val="00C37F2E"/>
    <w:rsid w:val="00C54E65"/>
    <w:rsid w:val="00C75527"/>
    <w:rsid w:val="00CA6AC9"/>
    <w:rsid w:val="00CE29F4"/>
    <w:rsid w:val="00D16D73"/>
    <w:rsid w:val="00D37359"/>
    <w:rsid w:val="00D42A43"/>
    <w:rsid w:val="00D5343C"/>
    <w:rsid w:val="00DC4834"/>
    <w:rsid w:val="00DD168B"/>
    <w:rsid w:val="00DD66FA"/>
    <w:rsid w:val="00DF3630"/>
    <w:rsid w:val="00E12A2A"/>
    <w:rsid w:val="00E132E8"/>
    <w:rsid w:val="00E96CC6"/>
    <w:rsid w:val="00F23EC2"/>
    <w:rsid w:val="00F25735"/>
    <w:rsid w:val="00F43A87"/>
    <w:rsid w:val="00FA4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52709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next w:val="Normal"/>
    <w:qFormat/>
    <w:rsid w:val="00104976"/>
    <w:pPr>
      <w:outlineLvl w:val="0"/>
    </w:pPr>
    <w:rPr>
      <w:rFonts w:ascii="Lucida Sans Unicode" w:hAnsi="Lucida Sans Unicode" w:cs="Tahoma"/>
      <w:color w:val="FFFFFF"/>
      <w:spacing w:val="20"/>
      <w:sz w:val="44"/>
      <w:szCs w:val="36"/>
      <w:lang w:val="en"/>
    </w:rPr>
  </w:style>
  <w:style w:type="paragraph" w:styleId="Heading2">
    <w:name w:val="heading 2"/>
    <w:next w:val="Normal"/>
    <w:qFormat/>
    <w:rsid w:val="00104976"/>
    <w:pPr>
      <w:ind w:left="1440"/>
      <w:jc w:val="center"/>
      <w:outlineLvl w:val="1"/>
    </w:pPr>
    <w:rPr>
      <w:rFonts w:ascii="Lucida Sans Unicode" w:hAnsi="Lucida Sans Unicode" w:cs="Tahoma"/>
      <w:b/>
      <w:color w:val="FFFFFF"/>
      <w:spacing w:val="60"/>
      <w:sz w:val="24"/>
      <w:szCs w:val="24"/>
    </w:rPr>
  </w:style>
  <w:style w:type="paragraph" w:styleId="Heading3">
    <w:name w:val="heading 3"/>
    <w:next w:val="Normal"/>
    <w:qFormat/>
    <w:rsid w:val="00104976"/>
    <w:pPr>
      <w:spacing w:before="360" w:after="120"/>
      <w:ind w:left="720"/>
      <w:outlineLvl w:val="2"/>
    </w:pPr>
    <w:rPr>
      <w:rFonts w:ascii="Lucida Sans Unicode" w:hAnsi="Lucida Sans Unicode" w:cs="Tahoma"/>
      <w:color w:val="000084"/>
      <w:spacing w:val="2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1">
    <w:name w:val="list1"/>
    <w:basedOn w:val="Normal"/>
    <w:rsid w:val="002D063C"/>
    <w:pPr>
      <w:ind w:left="1440"/>
    </w:pPr>
    <w:rPr>
      <w:rFonts w:ascii="Tahoma" w:hAnsi="Tahoma" w:cs="Arial"/>
      <w:spacing w:val="10"/>
      <w:sz w:val="20"/>
      <w:szCs w:val="20"/>
    </w:rPr>
  </w:style>
  <w:style w:type="paragraph" w:customStyle="1" w:styleId="list2">
    <w:name w:val="list2"/>
    <w:rsid w:val="002A3BD2"/>
    <w:pPr>
      <w:tabs>
        <w:tab w:val="left" w:pos="2160"/>
      </w:tabs>
      <w:spacing w:line="360" w:lineRule="auto"/>
      <w:ind w:firstLine="720"/>
    </w:pPr>
    <w:rPr>
      <w:rFonts w:ascii="Tahoma" w:hAnsi="Tahoma" w:cs="Arial"/>
      <w:spacing w:val="10"/>
    </w:rPr>
  </w:style>
  <w:style w:type="paragraph" w:customStyle="1" w:styleId="BodyText1">
    <w:name w:val="Body Text 1"/>
    <w:basedOn w:val="Normal"/>
    <w:rsid w:val="002D063C"/>
    <w:pPr>
      <w:spacing w:after="240"/>
    </w:pPr>
    <w:rPr>
      <w:rFonts w:ascii="Tahoma" w:hAnsi="Tahoma" w:cs="Arial"/>
      <w:i/>
      <w:color w:val="000084"/>
      <w:spacing w:val="10"/>
      <w:sz w:val="22"/>
      <w:szCs w:val="22"/>
    </w:rPr>
  </w:style>
  <w:style w:type="character" w:styleId="Hyperlink">
    <w:name w:val="Hyperlink"/>
    <w:basedOn w:val="DefaultParagraphFont"/>
    <w:uiPriority w:val="99"/>
    <w:rsid w:val="00B1595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1595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rsid w:val="00D42A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42A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next w:val="Normal"/>
    <w:qFormat/>
    <w:rsid w:val="00104976"/>
    <w:pPr>
      <w:outlineLvl w:val="0"/>
    </w:pPr>
    <w:rPr>
      <w:rFonts w:ascii="Lucida Sans Unicode" w:hAnsi="Lucida Sans Unicode" w:cs="Tahoma"/>
      <w:color w:val="FFFFFF"/>
      <w:spacing w:val="20"/>
      <w:sz w:val="44"/>
      <w:szCs w:val="36"/>
      <w:lang w:val="en"/>
    </w:rPr>
  </w:style>
  <w:style w:type="paragraph" w:styleId="Heading2">
    <w:name w:val="heading 2"/>
    <w:next w:val="Normal"/>
    <w:qFormat/>
    <w:rsid w:val="00104976"/>
    <w:pPr>
      <w:ind w:left="1440"/>
      <w:jc w:val="center"/>
      <w:outlineLvl w:val="1"/>
    </w:pPr>
    <w:rPr>
      <w:rFonts w:ascii="Lucida Sans Unicode" w:hAnsi="Lucida Sans Unicode" w:cs="Tahoma"/>
      <w:b/>
      <w:color w:val="FFFFFF"/>
      <w:spacing w:val="60"/>
      <w:sz w:val="24"/>
      <w:szCs w:val="24"/>
    </w:rPr>
  </w:style>
  <w:style w:type="paragraph" w:styleId="Heading3">
    <w:name w:val="heading 3"/>
    <w:next w:val="Normal"/>
    <w:qFormat/>
    <w:rsid w:val="00104976"/>
    <w:pPr>
      <w:spacing w:before="360" w:after="120"/>
      <w:ind w:left="720"/>
      <w:outlineLvl w:val="2"/>
    </w:pPr>
    <w:rPr>
      <w:rFonts w:ascii="Lucida Sans Unicode" w:hAnsi="Lucida Sans Unicode" w:cs="Tahoma"/>
      <w:color w:val="000084"/>
      <w:spacing w:val="2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1">
    <w:name w:val="list1"/>
    <w:basedOn w:val="Normal"/>
    <w:rsid w:val="002D063C"/>
    <w:pPr>
      <w:ind w:left="1440"/>
    </w:pPr>
    <w:rPr>
      <w:rFonts w:ascii="Tahoma" w:hAnsi="Tahoma" w:cs="Arial"/>
      <w:spacing w:val="10"/>
      <w:sz w:val="20"/>
      <w:szCs w:val="20"/>
    </w:rPr>
  </w:style>
  <w:style w:type="paragraph" w:customStyle="1" w:styleId="list2">
    <w:name w:val="list2"/>
    <w:rsid w:val="002A3BD2"/>
    <w:pPr>
      <w:tabs>
        <w:tab w:val="left" w:pos="2160"/>
      </w:tabs>
      <w:spacing w:line="360" w:lineRule="auto"/>
      <w:ind w:firstLine="720"/>
    </w:pPr>
    <w:rPr>
      <w:rFonts w:ascii="Tahoma" w:hAnsi="Tahoma" w:cs="Arial"/>
      <w:spacing w:val="10"/>
    </w:rPr>
  </w:style>
  <w:style w:type="paragraph" w:customStyle="1" w:styleId="BodyText1">
    <w:name w:val="Body Text 1"/>
    <w:basedOn w:val="Normal"/>
    <w:rsid w:val="002D063C"/>
    <w:pPr>
      <w:spacing w:after="240"/>
    </w:pPr>
    <w:rPr>
      <w:rFonts w:ascii="Tahoma" w:hAnsi="Tahoma" w:cs="Arial"/>
      <w:i/>
      <w:color w:val="000084"/>
      <w:spacing w:val="10"/>
      <w:sz w:val="22"/>
      <w:szCs w:val="22"/>
    </w:rPr>
  </w:style>
  <w:style w:type="character" w:styleId="Hyperlink">
    <w:name w:val="Hyperlink"/>
    <w:basedOn w:val="DefaultParagraphFont"/>
    <w:uiPriority w:val="99"/>
    <w:rsid w:val="00B1595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1595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rsid w:val="00D42A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42A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1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9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9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3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1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mb283@cam.ac.uk" TargetMode="External"/><Relationship Id="rId13" Type="http://schemas.openxmlformats.org/officeDocument/2006/relationships/hyperlink" Target="mailto:tnarins@albany.edu" TargetMode="External"/><Relationship Id="rId18" Type="http://schemas.openxmlformats.org/officeDocument/2006/relationships/hyperlink" Target="mailto:jmb283@cam.ac.uk" TargetMode="External"/><Relationship Id="rId26" Type="http://schemas.openxmlformats.org/officeDocument/2006/relationships/hyperlink" Target="https://icelawproject.org/" TargetMode="External"/><Relationship Id="rId3" Type="http://schemas.openxmlformats.org/officeDocument/2006/relationships/styles" Target="styles.xml"/><Relationship Id="rId21" Type="http://schemas.openxmlformats.org/officeDocument/2006/relationships/hyperlink" Target="mailto:stkane@indiana.edu" TargetMode="External"/><Relationship Id="rId7" Type="http://schemas.openxmlformats.org/officeDocument/2006/relationships/hyperlink" Target="mailto:claudio.aporta@dal.ca" TargetMode="External"/><Relationship Id="rId12" Type="http://schemas.openxmlformats.org/officeDocument/2006/relationships/hyperlink" Target="mailto:mcnevina@newschool.edu" TargetMode="External"/><Relationship Id="rId17" Type="http://schemas.openxmlformats.org/officeDocument/2006/relationships/hyperlink" Target="mailto:claudio.aporta@dal.ca" TargetMode="Externa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icelawproject.org/" TargetMode="External"/><Relationship Id="rId20" Type="http://schemas.openxmlformats.org/officeDocument/2006/relationships/hyperlink" Target="mailto:eg922@nyu.ed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tkane@indiana.edu" TargetMode="External"/><Relationship Id="rId24" Type="http://schemas.openxmlformats.org/officeDocument/2006/relationships/hyperlink" Target="mailto:philip.steinberg@durham.ac.uk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hyperlink" Target="mailto:tnarins@albany.edu" TargetMode="External"/><Relationship Id="rId28" Type="http://schemas.openxmlformats.org/officeDocument/2006/relationships/fontTable" Target="fontTable.xml"/><Relationship Id="rId10" Type="http://schemas.openxmlformats.org/officeDocument/2006/relationships/hyperlink" Target="mailto:eg922@nyu.edu" TargetMode="External"/><Relationship Id="rId19" Type="http://schemas.openxmlformats.org/officeDocument/2006/relationships/hyperlink" Target="mailto:kcoddington@albany.ed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kcoddington@albany.edu" TargetMode="External"/><Relationship Id="rId14" Type="http://schemas.openxmlformats.org/officeDocument/2006/relationships/hyperlink" Target="mailto:philip.steinberg@durham.ac.uk" TargetMode="External"/><Relationship Id="rId22" Type="http://schemas.openxmlformats.org/officeDocument/2006/relationships/hyperlink" Target="mailto:mcnevina@newschool.edu" TargetMode="External"/><Relationship Id="rId27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D2FE2E4-CDB5-4307-A539-05BA82025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AB51FDF1.dotm</Template>
  <TotalTime>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Durham University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BARRINGTON, CHARLOTTE E.</cp:lastModifiedBy>
  <cp:revision>2</cp:revision>
  <cp:lastPrinted>2019-02-07T16:56:00Z</cp:lastPrinted>
  <dcterms:created xsi:type="dcterms:W3CDTF">2019-03-04T10:12:00Z</dcterms:created>
  <dcterms:modified xsi:type="dcterms:W3CDTF">2019-03-04T10:12:00Z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TC060874321033</vt:lpwstr>
  </property>
</Properties>
</file>